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0FD2" w14:textId="6678A0C0" w:rsidR="00BD60C1" w:rsidRPr="00BD60C1" w:rsidRDefault="002B7CA9" w:rsidP="00BD60C1">
      <w:pPr>
        <w:pStyle w:val="Title"/>
        <w:spacing w:line="360" w:lineRule="auto"/>
        <w:rPr>
          <w:rFonts w:ascii="Arial" w:hAnsi="Arial" w:cs="Arial"/>
          <w:sz w:val="24"/>
          <w:szCs w:val="24"/>
        </w:rPr>
      </w:pPr>
      <w:bookmarkStart w:id="0" w:name="_Hlk230263882"/>
      <w:r w:rsidRPr="00BD60C1">
        <w:rPr>
          <w:rFonts w:ascii="Arial" w:hAnsi="Arial" w:cs="Arial"/>
          <w:sz w:val="24"/>
          <w:szCs w:val="24"/>
        </w:rPr>
        <w:t xml:space="preserve">Children and </w:t>
      </w:r>
      <w:r w:rsidR="00BD60C1" w:rsidRPr="00BD60C1">
        <w:rPr>
          <w:rFonts w:ascii="Arial" w:hAnsi="Arial" w:cs="Arial"/>
          <w:sz w:val="24"/>
          <w:szCs w:val="24"/>
        </w:rPr>
        <w:t>Young Peoples Public Health Service 0-19</w:t>
      </w:r>
      <w:bookmarkEnd w:id="0"/>
      <w:r w:rsidR="00BD60C1" w:rsidRPr="00BD60C1">
        <w:rPr>
          <w:rFonts w:ascii="Arial" w:hAnsi="Arial" w:cs="Arial"/>
          <w:sz w:val="24"/>
          <w:szCs w:val="24"/>
        </w:rPr>
        <w:t xml:space="preserve">- Request for </w:t>
      </w:r>
      <w:r w:rsidR="00495CA2">
        <w:rPr>
          <w:rFonts w:ascii="Arial" w:hAnsi="Arial" w:cs="Arial"/>
          <w:sz w:val="24"/>
          <w:szCs w:val="24"/>
        </w:rPr>
        <w:t>Nocturnal Enuresis</w:t>
      </w:r>
      <w:r w:rsidR="00BE441D">
        <w:rPr>
          <w:rFonts w:ascii="Arial" w:hAnsi="Arial" w:cs="Arial"/>
          <w:sz w:val="24"/>
          <w:szCs w:val="24"/>
        </w:rPr>
        <w:t xml:space="preserve"> (Bedwetting)</w:t>
      </w:r>
      <w:r w:rsidR="00495CA2">
        <w:rPr>
          <w:rFonts w:ascii="Arial" w:hAnsi="Arial" w:cs="Arial"/>
          <w:sz w:val="24"/>
          <w:szCs w:val="24"/>
        </w:rPr>
        <w:t xml:space="preserve"> </w:t>
      </w:r>
      <w:r w:rsidR="00BD60C1" w:rsidRPr="00BD60C1">
        <w:rPr>
          <w:rFonts w:ascii="Arial" w:hAnsi="Arial" w:cs="Arial"/>
          <w:sz w:val="24"/>
          <w:szCs w:val="24"/>
        </w:rPr>
        <w:t xml:space="preserve">Intervention </w:t>
      </w:r>
      <w:r w:rsidR="005B5E4F">
        <w:rPr>
          <w:rFonts w:ascii="Arial" w:hAnsi="Arial" w:cs="Arial"/>
          <w:sz w:val="24"/>
          <w:szCs w:val="24"/>
        </w:rPr>
        <w:t xml:space="preserve">form </w:t>
      </w:r>
      <w:r w:rsidR="00BD60C1" w:rsidRPr="00BD60C1">
        <w:rPr>
          <w:rFonts w:ascii="Arial" w:hAnsi="Arial" w:cs="Arial"/>
          <w:sz w:val="24"/>
          <w:szCs w:val="24"/>
        </w:rPr>
        <w:t>and guidance</w:t>
      </w:r>
      <w:r w:rsidR="000A61FC" w:rsidRPr="00BD60C1">
        <w:rPr>
          <w:rFonts w:ascii="Arial" w:hAnsi="Arial" w:cs="Arial"/>
          <w:sz w:val="24"/>
          <w:szCs w:val="24"/>
        </w:rPr>
        <w:t xml:space="preserve"> to support your r</w:t>
      </w:r>
      <w:r w:rsidR="00BD60C1" w:rsidRPr="00BD60C1">
        <w:rPr>
          <w:rFonts w:ascii="Arial" w:hAnsi="Arial" w:cs="Arial"/>
          <w:sz w:val="24"/>
          <w:szCs w:val="24"/>
        </w:rPr>
        <w:t>equest</w:t>
      </w:r>
    </w:p>
    <w:p w14:paraId="3D161482" w14:textId="1FBE4EB1" w:rsidR="00357A18" w:rsidRPr="0010582B" w:rsidRDefault="00357A18" w:rsidP="00FD5A21">
      <w:pPr>
        <w:pStyle w:val="Title"/>
        <w:spacing w:line="360" w:lineRule="auto"/>
        <w:rPr>
          <w:rFonts w:ascii="Arial" w:hAnsi="Arial" w:cs="Arial"/>
          <w:sz w:val="24"/>
          <w:szCs w:val="24"/>
          <w:u w:val="none"/>
        </w:rPr>
      </w:pPr>
    </w:p>
    <w:p w14:paraId="064367DC" w14:textId="106A156D" w:rsidR="0010582B" w:rsidRPr="0010582B" w:rsidRDefault="005B5E4F" w:rsidP="0010582B">
      <w:pPr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sz w:val="24"/>
          <w:szCs w:val="24"/>
        </w:rPr>
        <w:t>This c</w:t>
      </w:r>
      <w:r w:rsidR="00693C73" w:rsidRPr="0010582B">
        <w:rPr>
          <w:rFonts w:ascii="Arial" w:hAnsi="Arial" w:cs="Arial"/>
          <w:sz w:val="24"/>
          <w:szCs w:val="24"/>
        </w:rPr>
        <w:t>riteria</w:t>
      </w:r>
      <w:r w:rsidR="001058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 </w:t>
      </w:r>
      <w:r w:rsidR="0010582B">
        <w:rPr>
          <w:rFonts w:ascii="Arial" w:hAnsi="Arial" w:cs="Arial"/>
          <w:sz w:val="24"/>
          <w:szCs w:val="24"/>
        </w:rPr>
        <w:t>t</w:t>
      </w:r>
      <w:r w:rsidR="0010582B"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o guide schools, families, </w:t>
      </w:r>
      <w:r w:rsidR="00A03EBA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children and young people (CYP) </w:t>
      </w:r>
      <w:r w:rsidR="0010582B"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and professionals on when and how to refer a </w:t>
      </w: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CYP</w:t>
      </w:r>
      <w:r w:rsidR="0010582B"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to the </w:t>
      </w:r>
      <w:r w:rsidR="00BE441D" w:rsidRP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Children and Young Peoples Public Health Service 0-19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, </w:t>
      </w:r>
      <w:r w:rsidR="0010582B"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for 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Nocturnal 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Enuresis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(bedwetting)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Intervention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.</w:t>
      </w:r>
    </w:p>
    <w:p w14:paraId="62F41C9D" w14:textId="77777777" w:rsidR="0010582B" w:rsidRPr="0010582B" w:rsidRDefault="00573E68" w:rsidP="0010582B">
      <w:p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pict w14:anchorId="30C81110">
          <v:rect id="_x0000_i1025" style="width:0;height:1.5pt" o:hralign="center" o:hrstd="t" o:hr="t" fillcolor="#a0a0a0" stroked="f"/>
        </w:pict>
      </w:r>
    </w:p>
    <w:p w14:paraId="49FAADFE" w14:textId="77777777" w:rsidR="0010582B" w:rsidRPr="0010582B" w:rsidRDefault="0010582B" w:rsidP="0010582B">
      <w:pPr>
        <w:spacing w:after="160" w:line="278" w:lineRule="auto"/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  <w:t>Who Can Refer</w:t>
      </w:r>
    </w:p>
    <w:p w14:paraId="30F1C5E3" w14:textId="77777777" w:rsidR="0010582B" w:rsidRPr="0010582B" w:rsidRDefault="0010582B" w:rsidP="0010582B">
      <w:pPr>
        <w:numPr>
          <w:ilvl w:val="0"/>
          <w:numId w:val="2"/>
        </w:num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School staff (teachers, SENCOs, pastoral teams, safeguarding leads)</w:t>
      </w:r>
    </w:p>
    <w:p w14:paraId="46415C6C" w14:textId="2F1E78BA" w:rsidR="0010582B" w:rsidRPr="0010582B" w:rsidRDefault="0010582B" w:rsidP="0010582B">
      <w:pPr>
        <w:numPr>
          <w:ilvl w:val="0"/>
          <w:numId w:val="2"/>
        </w:num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Parents/carers</w:t>
      </w:r>
    </w:p>
    <w:p w14:paraId="54837599" w14:textId="77777777" w:rsidR="0010582B" w:rsidRPr="0010582B" w:rsidRDefault="0010582B" w:rsidP="0010582B">
      <w:pPr>
        <w:numPr>
          <w:ilvl w:val="0"/>
          <w:numId w:val="2"/>
        </w:num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Young people (self</w:t>
      </w: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noBreakHyphen/>
        <w:t>referral from age 11+)</w:t>
      </w:r>
    </w:p>
    <w:p w14:paraId="52434AAB" w14:textId="77777777" w:rsidR="0010582B" w:rsidRPr="0010582B" w:rsidRDefault="0010582B" w:rsidP="0010582B">
      <w:pPr>
        <w:numPr>
          <w:ilvl w:val="0"/>
          <w:numId w:val="2"/>
        </w:num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GPs and health professionals</w:t>
      </w:r>
    </w:p>
    <w:p w14:paraId="7A946506" w14:textId="77777777" w:rsidR="0010582B" w:rsidRPr="0010582B" w:rsidRDefault="0010582B" w:rsidP="0010582B">
      <w:pPr>
        <w:numPr>
          <w:ilvl w:val="0"/>
          <w:numId w:val="2"/>
        </w:num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Social workers / Early Help</w:t>
      </w:r>
    </w:p>
    <w:p w14:paraId="29F48E64" w14:textId="77777777" w:rsidR="0010582B" w:rsidRPr="0010582B" w:rsidRDefault="0010582B" w:rsidP="0010582B">
      <w:pPr>
        <w:numPr>
          <w:ilvl w:val="0"/>
          <w:numId w:val="2"/>
        </w:num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Voluntary sector partners</w:t>
      </w:r>
    </w:p>
    <w:p w14:paraId="26076BDF" w14:textId="77777777" w:rsidR="0010582B" w:rsidRPr="0010582B" w:rsidRDefault="0010582B" w:rsidP="0010582B">
      <w:p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10582B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Consent should be obtained where appropriate.</w:t>
      </w:r>
    </w:p>
    <w:p w14:paraId="3B6679A8" w14:textId="447F1DBB" w:rsidR="00F819CF" w:rsidRPr="00F819CF" w:rsidRDefault="00573E68" w:rsidP="00F819CF">
      <w:pPr>
        <w:spacing w:after="160" w:line="278" w:lineRule="auto"/>
        <w:rPr>
          <w:rFonts w:ascii="Aptos" w:eastAsia="Aptos" w:hAnsi="Aptos"/>
          <w:kern w:val="2"/>
          <w:sz w:val="24"/>
          <w:szCs w:val="24"/>
          <w14:ligatures w14:val="standardContextual"/>
        </w:rPr>
      </w:pPr>
      <w:bookmarkStart w:id="1" w:name="_Hlk222927469"/>
      <w:r>
        <w:rPr>
          <w:rFonts w:ascii="Aptos" w:eastAsia="Aptos" w:hAnsi="Aptos"/>
          <w:kern w:val="2"/>
          <w:sz w:val="24"/>
          <w:szCs w:val="24"/>
          <w14:ligatures w14:val="standardContextual"/>
        </w:rPr>
        <w:pict w14:anchorId="58EA9BC3">
          <v:rect id="_x0000_i1026" style="width:0;height:1.5pt" o:hralign="center" o:hrstd="t" o:hr="t" fillcolor="#a0a0a0" stroked="f"/>
        </w:pict>
      </w:r>
      <w:bookmarkEnd w:id="1"/>
    </w:p>
    <w:p w14:paraId="7D12A3F0" w14:textId="06B7563B" w:rsidR="00357A18" w:rsidRDefault="00E00BEC" w:rsidP="00E00BEC">
      <w:pPr>
        <w:pStyle w:val="Title"/>
        <w:spacing w:line="360" w:lineRule="auto"/>
        <w:jc w:val="left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 xml:space="preserve">Universal services </w:t>
      </w:r>
    </w:p>
    <w:p w14:paraId="06989F9F" w14:textId="481B7A41" w:rsidR="00C679A4" w:rsidRDefault="00C679A4" w:rsidP="00C679A4">
      <w:pPr>
        <w:pStyle w:val="Title"/>
        <w:spacing w:line="360" w:lineRule="auto"/>
        <w:jc w:val="left"/>
        <w:rPr>
          <w:rFonts w:ascii="Arial" w:hAnsi="Arial" w:cs="Arial"/>
          <w:sz w:val="24"/>
          <w:szCs w:val="24"/>
          <w:u w:val="none"/>
        </w:rPr>
      </w:pPr>
      <w:r w:rsidRPr="00C83F51">
        <w:rPr>
          <w:rFonts w:ascii="Arial" w:hAnsi="Arial" w:cs="Arial"/>
          <w:b w:val="0"/>
          <w:bCs/>
          <w:sz w:val="24"/>
          <w:szCs w:val="24"/>
          <w:u w:val="none"/>
        </w:rPr>
        <w:t xml:space="preserve">To access </w:t>
      </w:r>
      <w:r w:rsidR="003367DB" w:rsidRPr="00C83F51">
        <w:rPr>
          <w:rFonts w:ascii="Arial" w:hAnsi="Arial" w:cs="Arial"/>
          <w:b w:val="0"/>
          <w:bCs/>
          <w:sz w:val="24"/>
          <w:szCs w:val="24"/>
          <w:u w:val="none"/>
        </w:rPr>
        <w:t>support for l</w:t>
      </w:r>
      <w:r w:rsidRPr="00C83F51">
        <w:rPr>
          <w:rFonts w:ascii="Arial" w:hAnsi="Arial" w:cs="Arial"/>
          <w:b w:val="0"/>
          <w:bCs/>
          <w:sz w:val="24"/>
          <w:szCs w:val="24"/>
          <w:u w:val="none"/>
        </w:rPr>
        <w:t>ow level concerns requiring brief advice</w:t>
      </w:r>
      <w:r w:rsidR="003924BA" w:rsidRPr="00C83F51">
        <w:rPr>
          <w:rFonts w:ascii="Arial" w:hAnsi="Arial" w:cs="Arial"/>
          <w:b w:val="0"/>
          <w:bCs/>
          <w:sz w:val="24"/>
          <w:szCs w:val="24"/>
          <w:u w:val="none"/>
        </w:rPr>
        <w:t xml:space="preserve">, </w:t>
      </w:r>
      <w:r w:rsidRPr="00C83F51">
        <w:rPr>
          <w:rFonts w:ascii="Arial" w:hAnsi="Arial" w:cs="Arial"/>
          <w:b w:val="0"/>
          <w:bCs/>
          <w:sz w:val="24"/>
          <w:szCs w:val="24"/>
          <w:u w:val="none"/>
        </w:rPr>
        <w:t>early support</w:t>
      </w:r>
      <w:r w:rsidR="003924BA" w:rsidRPr="00C83F51">
        <w:rPr>
          <w:rFonts w:ascii="Arial" w:hAnsi="Arial" w:cs="Arial"/>
          <w:b w:val="0"/>
          <w:bCs/>
          <w:sz w:val="24"/>
          <w:szCs w:val="24"/>
          <w:u w:val="none"/>
        </w:rPr>
        <w:t xml:space="preserve"> or signposting</w:t>
      </w:r>
      <w:r w:rsidR="003367DB" w:rsidRPr="00C83F51">
        <w:rPr>
          <w:rFonts w:ascii="Arial" w:hAnsi="Arial" w:cs="Arial"/>
          <w:b w:val="0"/>
          <w:bCs/>
          <w:sz w:val="24"/>
          <w:szCs w:val="24"/>
          <w:u w:val="none"/>
        </w:rPr>
        <w:t>, please use resources available from:</w:t>
      </w:r>
      <w:r w:rsidR="003367DB">
        <w:rPr>
          <w:rFonts w:ascii="Arial" w:hAnsi="Arial" w:cs="Arial"/>
          <w:sz w:val="24"/>
          <w:szCs w:val="24"/>
          <w:u w:val="none"/>
        </w:rPr>
        <w:t xml:space="preserve"> </w:t>
      </w:r>
      <w:hyperlink r:id="rId11" w:history="1">
        <w:r w:rsidR="00247B87" w:rsidRPr="00247B87">
          <w:rPr>
            <w:rStyle w:val="Hyperlink"/>
            <w:rFonts w:ascii="Arial" w:hAnsi="Arial" w:cs="Arial"/>
            <w:sz w:val="24"/>
            <w:szCs w:val="24"/>
          </w:rPr>
          <w:t>School nursing :: Dorset HealthCare University NHS Foundation Trust</w:t>
        </w:r>
      </w:hyperlink>
    </w:p>
    <w:p w14:paraId="4B0383A8" w14:textId="7F7F9B5C" w:rsidR="003367DB" w:rsidRPr="00C83F51" w:rsidRDefault="003367DB" w:rsidP="00C679A4">
      <w:pPr>
        <w:pStyle w:val="Title"/>
        <w:spacing w:line="360" w:lineRule="auto"/>
        <w:jc w:val="left"/>
        <w:rPr>
          <w:rFonts w:ascii="Arial" w:hAnsi="Arial" w:cs="Arial"/>
          <w:b w:val="0"/>
          <w:bCs/>
          <w:sz w:val="24"/>
          <w:szCs w:val="24"/>
          <w:u w:val="none"/>
        </w:rPr>
      </w:pPr>
      <w:r w:rsidRPr="00C83F51">
        <w:rPr>
          <w:rFonts w:ascii="Arial" w:hAnsi="Arial" w:cs="Arial"/>
          <w:b w:val="0"/>
          <w:bCs/>
          <w:sz w:val="24"/>
          <w:szCs w:val="24"/>
          <w:u w:val="none"/>
        </w:rPr>
        <w:t xml:space="preserve">And signpost </w:t>
      </w:r>
      <w:r w:rsidR="00C83F51">
        <w:rPr>
          <w:rFonts w:ascii="Arial" w:hAnsi="Arial" w:cs="Arial"/>
          <w:b w:val="0"/>
          <w:bCs/>
          <w:sz w:val="24"/>
          <w:szCs w:val="24"/>
          <w:u w:val="none"/>
        </w:rPr>
        <w:t>P</w:t>
      </w:r>
      <w:r w:rsidRPr="00C83F51">
        <w:rPr>
          <w:rFonts w:ascii="Arial" w:hAnsi="Arial" w:cs="Arial"/>
          <w:b w:val="0"/>
          <w:bCs/>
          <w:sz w:val="24"/>
          <w:szCs w:val="24"/>
          <w:u w:val="none"/>
        </w:rPr>
        <w:t>arents</w:t>
      </w:r>
      <w:r w:rsidR="003924BA" w:rsidRPr="00C83F51">
        <w:rPr>
          <w:rFonts w:ascii="Arial" w:hAnsi="Arial" w:cs="Arial"/>
          <w:b w:val="0"/>
          <w:bCs/>
          <w:sz w:val="24"/>
          <w:szCs w:val="24"/>
          <w:u w:val="none"/>
        </w:rPr>
        <w:t>/</w:t>
      </w:r>
      <w:r w:rsidR="00A86F2E">
        <w:rPr>
          <w:rFonts w:ascii="Arial" w:hAnsi="Arial" w:cs="Arial"/>
          <w:b w:val="0"/>
          <w:bCs/>
          <w:sz w:val="24"/>
          <w:szCs w:val="24"/>
          <w:u w:val="none"/>
        </w:rPr>
        <w:t>C</w:t>
      </w:r>
      <w:r w:rsidR="0042462C">
        <w:rPr>
          <w:rFonts w:ascii="Arial" w:hAnsi="Arial" w:cs="Arial"/>
          <w:b w:val="0"/>
          <w:bCs/>
          <w:sz w:val="24"/>
          <w:szCs w:val="24"/>
          <w:u w:val="none"/>
        </w:rPr>
        <w:t xml:space="preserve">arers and </w:t>
      </w:r>
      <w:r w:rsidR="003924BA" w:rsidRPr="00C83F51">
        <w:rPr>
          <w:rFonts w:ascii="Arial" w:hAnsi="Arial" w:cs="Arial"/>
          <w:b w:val="0"/>
          <w:bCs/>
          <w:sz w:val="24"/>
          <w:szCs w:val="24"/>
          <w:u w:val="none"/>
        </w:rPr>
        <w:t xml:space="preserve">CYP to: </w:t>
      </w:r>
    </w:p>
    <w:p w14:paraId="43AE7F0D" w14:textId="78DCC8AE" w:rsidR="00247B87" w:rsidRPr="00C679A4" w:rsidRDefault="00BE441D" w:rsidP="00C679A4">
      <w:pPr>
        <w:pStyle w:val="Title"/>
        <w:spacing w:line="360" w:lineRule="auto"/>
        <w:jc w:val="left"/>
        <w:rPr>
          <w:rFonts w:ascii="Arial" w:hAnsi="Arial" w:cs="Arial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45E56F" wp14:editId="32024C64">
            <wp:simplePos x="0" y="0"/>
            <wp:positionH relativeFrom="column">
              <wp:posOffset>3003550</wp:posOffset>
            </wp:positionH>
            <wp:positionV relativeFrom="paragraph">
              <wp:posOffset>8890</wp:posOffset>
            </wp:positionV>
            <wp:extent cx="2952750" cy="3067050"/>
            <wp:effectExtent l="0" t="0" r="0" b="0"/>
            <wp:wrapSquare wrapText="bothSides"/>
            <wp:docPr id="2" name="Picture 1" descr="A blue and white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and white ca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CA2" w:rsidRPr="00495CA2">
        <w:rPr>
          <w:rFonts w:ascii="Arial" w:hAnsi="Arial" w:cs="Arial"/>
          <w:noProof/>
          <w:sz w:val="24"/>
          <w:szCs w:val="24"/>
          <w:u w:val="none"/>
        </w:rPr>
        <w:drawing>
          <wp:inline distT="0" distB="0" distL="0" distR="0" wp14:anchorId="6AFDE5B1" wp14:editId="64325A3E">
            <wp:extent cx="2197100" cy="3144576"/>
            <wp:effectExtent l="0" t="0" r="0" b="0"/>
            <wp:docPr id="1518194034" name="Picture 1" descr="A hand holding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194034" name="Picture 1" descr="A hand holding a phon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11652" cy="316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F700D" w14:textId="117E3A93" w:rsidR="002F5FA9" w:rsidRPr="002F5FA9" w:rsidRDefault="00495CA2" w:rsidP="002F5FA9">
      <w:pPr>
        <w:spacing w:after="160" w:line="278" w:lineRule="auto"/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  <w:lastRenderedPageBreak/>
        <w:t>Nocturnal Enuresis</w:t>
      </w:r>
      <w:r w:rsidR="002F5FA9" w:rsidRPr="002F5FA9"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  <w:t xml:space="preserve"> Intervention </w:t>
      </w:r>
    </w:p>
    <w:p w14:paraId="45DA9344" w14:textId="519E0DD4" w:rsidR="002F5FA9" w:rsidRDefault="001D76BD" w:rsidP="002F5FA9">
      <w:p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42462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To request 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Nocturnal Enuresis </w:t>
      </w:r>
      <w:r w:rsidRPr="0042462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Intervention</w:t>
      </w:r>
      <w:r w:rsidR="0001193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for </w:t>
      </w:r>
      <w:r w:rsidR="00011936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CYP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</w:t>
      </w:r>
      <w:r w:rsidR="002F5FA9" w:rsidRPr="002F5FA9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requiring 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support for bedwetting </w:t>
      </w:r>
      <w:r w:rsidR="00BF4471" w:rsidRPr="0042462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please complete 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the</w:t>
      </w:r>
      <w:r w:rsidR="00BF4471" w:rsidRPr="0042462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Nocturnal Enuresis </w:t>
      </w:r>
      <w:r w:rsidR="00BF4471" w:rsidRPr="0042462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referral form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below</w:t>
      </w:r>
      <w:r w:rsidR="002F5FA9" w:rsidRPr="002F5FA9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. The service can offer individualised support 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and issue a bedwetting alarm if 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assessed as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appropriate. </w:t>
      </w:r>
      <w:r w:rsidR="002F5FA9" w:rsidRPr="002F5FA9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Support will consist of assessment, intervention, care planning, liaison with school/family and signposting either via </w:t>
      </w:r>
      <w:r w:rsidR="00495CA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video call (Attend Anywhere), </w:t>
      </w:r>
      <w:r w:rsidR="002F5FA9" w:rsidRPr="002F5FA9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telephone or face to face in school or at a local clinic. </w:t>
      </w:r>
    </w:p>
    <w:p w14:paraId="43153298" w14:textId="69346965" w:rsidR="00501DC5" w:rsidRPr="008F48FC" w:rsidRDefault="00501DC5" w:rsidP="002F5FA9">
      <w:pPr>
        <w:spacing w:after="160" w:line="278" w:lineRule="auto"/>
        <w:rPr>
          <w:rFonts w:ascii="Arial" w:eastAsia="Aptos" w:hAnsi="Arial" w:cs="Arial"/>
          <w:kern w:val="2"/>
          <w:sz w:val="24"/>
          <w:szCs w:val="24"/>
          <w:u w:val="single"/>
          <w14:ligatures w14:val="standardContextual"/>
        </w:rPr>
      </w:pPr>
      <w:r w:rsidRPr="008F48FC">
        <w:rPr>
          <w:rFonts w:ascii="Arial" w:eastAsia="Aptos" w:hAnsi="Arial" w:cs="Arial"/>
          <w:kern w:val="2"/>
          <w:sz w:val="24"/>
          <w:szCs w:val="24"/>
          <w:u w:val="single"/>
          <w14:ligatures w14:val="standardContextual"/>
        </w:rPr>
        <w:t>Criteria:</w:t>
      </w:r>
    </w:p>
    <w:p w14:paraId="5CA3FA57" w14:textId="3C65C8CF" w:rsidR="008F48FC" w:rsidRPr="008F48FC" w:rsidRDefault="005B5E4F" w:rsidP="008F48FC">
      <w:pPr>
        <w:pStyle w:val="ListParagraph"/>
        <w:numPr>
          <w:ilvl w:val="0"/>
          <w:numId w:val="9"/>
        </w:numPr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CYP</w:t>
      </w:r>
      <w:r w:rsidRPr="005B5E4F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that are night-time bedwetting</w:t>
      </w:r>
      <w:r w:rsidR="008F48F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(5 </w:t>
      </w:r>
      <w:r w:rsidR="008F48FC" w:rsidRPr="008F48F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nights per week</w:t>
      </w:r>
      <w:r w:rsidR="008F48F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or more</w:t>
      </w:r>
      <w:r w:rsidR="008F48FC" w:rsidRPr="008F48FC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).</w:t>
      </w:r>
    </w:p>
    <w:p w14:paraId="4E8D357A" w14:textId="77777777" w:rsidR="008F48FC" w:rsidRDefault="008F48FC" w:rsidP="008F48FC">
      <w:pPr>
        <w:pStyle w:val="ListParagraph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40848BF5" w14:textId="3383FF0E" w:rsidR="005B5E4F" w:rsidRPr="005B5E4F" w:rsidRDefault="008F48FC" w:rsidP="005B5E4F">
      <w:pPr>
        <w:pStyle w:val="ListParagraph"/>
        <w:numPr>
          <w:ilvl w:val="0"/>
          <w:numId w:val="9"/>
        </w:numPr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CYP aged </w:t>
      </w:r>
      <w:r w:rsidR="005B5E4F" w:rsidRPr="005B5E4F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7-19 years old.</w:t>
      </w:r>
    </w:p>
    <w:p w14:paraId="60F046BB" w14:textId="77777777" w:rsidR="005B5E4F" w:rsidRDefault="005B5E4F" w:rsidP="005B5E4F">
      <w:pPr>
        <w:pStyle w:val="ListParagraph"/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60D69514" w14:textId="47F0879F" w:rsidR="00501DC5" w:rsidRPr="00501DC5" w:rsidRDefault="00501DC5" w:rsidP="00501DC5">
      <w:pPr>
        <w:pStyle w:val="ListParagraph"/>
        <w:numPr>
          <w:ilvl w:val="0"/>
          <w:numId w:val="9"/>
        </w:num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C</w:t>
      </w:r>
      <w:r w:rsidR="005B5E4F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YP</w:t>
      </w: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who live in Dorset- If they live outside of Dorset please r</w:t>
      </w:r>
      <w:r w:rsidRPr="00501DC5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efer to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the</w:t>
      </w:r>
      <w:r w:rsidRPr="00501DC5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School</w:t>
      </w:r>
    </w:p>
    <w:p w14:paraId="03B5C9F2" w14:textId="17006AFA" w:rsidR="00501DC5" w:rsidRPr="00501DC5" w:rsidRDefault="00501DC5" w:rsidP="00501DC5">
      <w:pPr>
        <w:pStyle w:val="ListParagraph"/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501DC5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Nursing</w:t>
      </w: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/ Continence Team</w:t>
      </w:r>
      <w:r w:rsidRPr="00501DC5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in </w:t>
      </w: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that </w:t>
      </w:r>
      <w:r w:rsidRPr="00501DC5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area for support</w:t>
      </w:r>
      <w:r w:rsidR="00BE441D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.</w:t>
      </w:r>
    </w:p>
    <w:p w14:paraId="3E5F5D17" w14:textId="4A0F2873" w:rsidR="00E27F67" w:rsidRDefault="00501DC5" w:rsidP="00E27F67">
      <w:pPr>
        <w:numPr>
          <w:ilvl w:val="0"/>
          <w:numId w:val="3"/>
        </w:numPr>
        <w:spacing w:after="160" w:line="278" w:lineRule="auto"/>
        <w:rPr>
          <w:rFonts w:ascii="Arial" w:eastAsia="Aptos" w:hAnsi="Arial" w:cs="Arial"/>
          <w:color w:val="000000" w:themeColor="text1"/>
          <w:kern w:val="2"/>
          <w:sz w:val="24"/>
          <w:szCs w:val="24"/>
          <w14:ligatures w14:val="standardContextual"/>
        </w:rPr>
      </w:pPr>
      <w:r w:rsidRPr="00501DC5">
        <w:rPr>
          <w:rFonts w:ascii="Arial" w:eastAsia="Aptos" w:hAnsi="Arial" w:cs="Arial"/>
          <w:color w:val="000000" w:themeColor="text1"/>
          <w:kern w:val="2"/>
          <w:sz w:val="24"/>
          <w:szCs w:val="24"/>
          <w14:ligatures w14:val="standardContextual"/>
        </w:rPr>
        <w:t>If the child is experiencing secondary night-time wetting (child</w:t>
      </w:r>
      <w:r>
        <w:rPr>
          <w:rFonts w:ascii="Arial" w:eastAsia="Aptos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has</w:t>
      </w:r>
      <w:r w:rsidRPr="00501DC5">
        <w:rPr>
          <w:rFonts w:ascii="Arial" w:eastAsia="Aptos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been dry before for a period of 6 months or longer). </w:t>
      </w:r>
      <w:r>
        <w:rPr>
          <w:rFonts w:ascii="Arial" w:eastAsia="Aptos" w:hAnsi="Arial" w:cs="Arial"/>
          <w:color w:val="000000" w:themeColor="text1"/>
          <w:kern w:val="2"/>
          <w:sz w:val="24"/>
          <w:szCs w:val="24"/>
          <w14:ligatures w14:val="standardContextual"/>
        </w:rPr>
        <w:t>P</w:t>
      </w:r>
      <w:r w:rsidRPr="00501DC5">
        <w:rPr>
          <w:rFonts w:ascii="Arial" w:eastAsia="Aptos" w:hAnsi="Arial" w:cs="Arial"/>
          <w:color w:val="000000" w:themeColor="text1"/>
          <w:kern w:val="2"/>
          <w:sz w:val="24"/>
          <w:szCs w:val="24"/>
          <w14:ligatures w14:val="standardContextual"/>
        </w:rPr>
        <w:t>lease ensure that they have been reviewed by a GP prior to this referral, to rule out any underlying cause.</w:t>
      </w:r>
    </w:p>
    <w:p w14:paraId="0FDED160" w14:textId="08D89152" w:rsidR="00011936" w:rsidRPr="008F48FC" w:rsidRDefault="00011936" w:rsidP="00011936">
      <w:pPr>
        <w:spacing w:after="160" w:line="278" w:lineRule="auto"/>
        <w:rPr>
          <w:rFonts w:ascii="Arial" w:eastAsia="Aptos" w:hAnsi="Arial" w:cs="Arial"/>
          <w:color w:val="000000" w:themeColor="text1"/>
          <w:kern w:val="2"/>
          <w:sz w:val="24"/>
          <w:szCs w:val="24"/>
          <w:u w:val="single"/>
          <w14:ligatures w14:val="standardContextual"/>
        </w:rPr>
      </w:pPr>
      <w:r w:rsidRPr="008F48FC">
        <w:rPr>
          <w:rFonts w:ascii="Arial" w:eastAsia="Aptos" w:hAnsi="Arial" w:cs="Arial"/>
          <w:color w:val="000000" w:themeColor="text1"/>
          <w:kern w:val="2"/>
          <w:sz w:val="24"/>
          <w:szCs w:val="24"/>
          <w:u w:val="single"/>
          <w14:ligatures w14:val="standardContextual"/>
        </w:rPr>
        <w:t>If th</w:t>
      </w:r>
      <w:r w:rsidR="008F48FC" w:rsidRPr="008F48FC">
        <w:rPr>
          <w:rFonts w:ascii="Arial" w:eastAsia="Aptos" w:hAnsi="Arial" w:cs="Arial"/>
          <w:color w:val="000000" w:themeColor="text1"/>
          <w:kern w:val="2"/>
          <w:sz w:val="24"/>
          <w:szCs w:val="24"/>
          <w:u w:val="single"/>
          <w14:ligatures w14:val="standardContextual"/>
        </w:rPr>
        <w:t xml:space="preserve">e </w:t>
      </w:r>
      <w:r w:rsidRPr="008F48FC">
        <w:rPr>
          <w:rFonts w:ascii="Arial" w:eastAsia="Aptos" w:hAnsi="Arial" w:cs="Arial"/>
          <w:color w:val="000000" w:themeColor="text1"/>
          <w:kern w:val="2"/>
          <w:sz w:val="24"/>
          <w:szCs w:val="24"/>
          <w:u w:val="single"/>
          <w14:ligatures w14:val="standardContextual"/>
        </w:rPr>
        <w:t xml:space="preserve">criteria </w:t>
      </w:r>
      <w:r w:rsidR="008F48FC" w:rsidRPr="008F48FC">
        <w:rPr>
          <w:rFonts w:ascii="Arial" w:eastAsia="Aptos" w:hAnsi="Arial" w:cs="Arial"/>
          <w:color w:val="000000" w:themeColor="text1"/>
          <w:kern w:val="2"/>
          <w:sz w:val="24"/>
          <w:szCs w:val="24"/>
          <w:u w:val="single"/>
          <w14:ligatures w14:val="standardContextual"/>
        </w:rPr>
        <w:t>are</w:t>
      </w:r>
      <w:r w:rsidRPr="008F48FC">
        <w:rPr>
          <w:rFonts w:ascii="Arial" w:eastAsia="Aptos" w:hAnsi="Arial" w:cs="Arial"/>
          <w:color w:val="000000" w:themeColor="text1"/>
          <w:kern w:val="2"/>
          <w:sz w:val="24"/>
          <w:szCs w:val="24"/>
          <w:u w:val="single"/>
          <w14:ligatures w14:val="standardContextual"/>
        </w:rPr>
        <w:t xml:space="preserve"> not met, please consider below options:</w:t>
      </w:r>
    </w:p>
    <w:p w14:paraId="5C8F2000" w14:textId="2B545573" w:rsidR="0082298F" w:rsidRDefault="00011936" w:rsidP="0082298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82298F" w:rsidRPr="0082298F">
        <w:rPr>
          <w:rFonts w:ascii="Arial" w:hAnsi="Arial" w:cs="Arial"/>
          <w:sz w:val="24"/>
          <w:szCs w:val="24"/>
        </w:rPr>
        <w:t>onstipation or soiling- please contact</w:t>
      </w:r>
      <w:r w:rsidR="0082298F">
        <w:rPr>
          <w:rFonts w:ascii="Arial" w:hAnsi="Arial" w:cs="Arial"/>
          <w:sz w:val="24"/>
          <w:szCs w:val="24"/>
        </w:rPr>
        <w:t xml:space="preserve"> the</w:t>
      </w:r>
      <w:r w:rsidR="0082298F" w:rsidRPr="0082298F">
        <w:rPr>
          <w:rFonts w:ascii="Arial" w:hAnsi="Arial" w:cs="Arial"/>
          <w:sz w:val="24"/>
          <w:szCs w:val="24"/>
        </w:rPr>
        <w:t xml:space="preserve"> GP.</w:t>
      </w:r>
    </w:p>
    <w:p w14:paraId="28BFE5A2" w14:textId="77777777" w:rsidR="0082298F" w:rsidRPr="0082298F" w:rsidRDefault="0082298F" w:rsidP="0082298F">
      <w:pPr>
        <w:pStyle w:val="ListParagraph"/>
        <w:rPr>
          <w:rFonts w:ascii="Arial" w:hAnsi="Arial" w:cs="Arial"/>
          <w:sz w:val="24"/>
          <w:szCs w:val="24"/>
        </w:rPr>
      </w:pPr>
    </w:p>
    <w:p w14:paraId="79CB8D9E" w14:textId="6E6E918C" w:rsidR="0082298F" w:rsidRPr="0082298F" w:rsidRDefault="002E3D95" w:rsidP="0082298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get </w:t>
      </w:r>
      <w:r w:rsidR="0082298F" w:rsidRPr="0082298F">
        <w:rPr>
          <w:rFonts w:ascii="Arial" w:hAnsi="Arial" w:cs="Arial"/>
          <w:sz w:val="24"/>
          <w:szCs w:val="24"/>
        </w:rPr>
        <w:t xml:space="preserve">support </w:t>
      </w:r>
      <w:r>
        <w:rPr>
          <w:rFonts w:ascii="Arial" w:hAnsi="Arial" w:cs="Arial"/>
          <w:sz w:val="24"/>
          <w:szCs w:val="24"/>
        </w:rPr>
        <w:t>for</w:t>
      </w:r>
      <w:r w:rsidR="0082298F" w:rsidRPr="0082298F">
        <w:rPr>
          <w:rFonts w:ascii="Arial" w:hAnsi="Arial" w:cs="Arial"/>
          <w:sz w:val="24"/>
          <w:szCs w:val="24"/>
        </w:rPr>
        <w:t xml:space="preserve"> toileting or daytime wetting, then please complete the School Nursing Request for Support form on our website:</w:t>
      </w:r>
    </w:p>
    <w:p w14:paraId="1104DCA3" w14:textId="77777777" w:rsidR="0082298F" w:rsidRDefault="0082298F" w:rsidP="0082298F">
      <w:pPr>
        <w:pStyle w:val="ListParagraph"/>
        <w:rPr>
          <w:rFonts w:ascii="Arial" w:hAnsi="Arial" w:cs="Arial"/>
          <w:sz w:val="24"/>
          <w:szCs w:val="24"/>
        </w:rPr>
      </w:pPr>
      <w:hyperlink r:id="rId14" w:history="1">
        <w:r w:rsidRPr="0082298F">
          <w:rPr>
            <w:rStyle w:val="Hyperlink"/>
            <w:rFonts w:ascii="Arial" w:hAnsi="Arial" w:cs="Arial"/>
            <w:sz w:val="24"/>
            <w:szCs w:val="24"/>
          </w:rPr>
          <w:t>Dorset HealthCare :: Requesting school nursing support</w:t>
        </w:r>
      </w:hyperlink>
      <w:r w:rsidRPr="0082298F">
        <w:rPr>
          <w:rFonts w:ascii="Arial" w:hAnsi="Arial" w:cs="Arial"/>
          <w:sz w:val="24"/>
          <w:szCs w:val="24"/>
        </w:rPr>
        <w:t xml:space="preserve"> </w:t>
      </w:r>
    </w:p>
    <w:p w14:paraId="6575A6A4" w14:textId="77777777" w:rsidR="0082298F" w:rsidRPr="0082298F" w:rsidRDefault="0082298F" w:rsidP="0082298F">
      <w:pPr>
        <w:pStyle w:val="ListParagraph"/>
        <w:rPr>
          <w:rFonts w:ascii="Arial" w:hAnsi="Arial" w:cs="Arial"/>
          <w:sz w:val="24"/>
          <w:szCs w:val="24"/>
        </w:rPr>
      </w:pPr>
    </w:p>
    <w:p w14:paraId="029124F9" w14:textId="05C29D8F" w:rsidR="0082298F" w:rsidRPr="0082298F" w:rsidRDefault="002E3D95" w:rsidP="0082298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get</w:t>
      </w:r>
      <w:r w:rsidR="0082298F" w:rsidRPr="0082298F">
        <w:rPr>
          <w:rFonts w:ascii="Arial" w:hAnsi="Arial" w:cs="Arial"/>
          <w:sz w:val="24"/>
          <w:szCs w:val="24"/>
        </w:rPr>
        <w:t xml:space="preserve"> support for night-time wetting for </w:t>
      </w:r>
      <w:r w:rsidR="008F48FC">
        <w:rPr>
          <w:rFonts w:ascii="Arial" w:hAnsi="Arial" w:cs="Arial"/>
          <w:sz w:val="24"/>
          <w:szCs w:val="24"/>
        </w:rPr>
        <w:t xml:space="preserve">children </w:t>
      </w:r>
      <w:r w:rsidR="0082298F" w:rsidRPr="0082298F">
        <w:rPr>
          <w:rFonts w:ascii="Arial" w:hAnsi="Arial" w:cs="Arial"/>
          <w:sz w:val="24"/>
          <w:szCs w:val="24"/>
        </w:rPr>
        <w:t>under 7 year</w:t>
      </w:r>
      <w:r w:rsidR="008F48FC">
        <w:rPr>
          <w:rFonts w:ascii="Arial" w:hAnsi="Arial" w:cs="Arial"/>
          <w:sz w:val="24"/>
          <w:szCs w:val="24"/>
        </w:rPr>
        <w:t>s</w:t>
      </w:r>
      <w:r w:rsidR="0082298F" w:rsidRPr="0082298F">
        <w:rPr>
          <w:rFonts w:ascii="Arial" w:hAnsi="Arial" w:cs="Arial"/>
          <w:sz w:val="24"/>
          <w:szCs w:val="24"/>
        </w:rPr>
        <w:t xml:space="preserve"> old, </w:t>
      </w:r>
      <w:bookmarkStart w:id="2" w:name="_Hlk230263759"/>
      <w:r w:rsidR="0082298F" w:rsidRPr="0082298F">
        <w:rPr>
          <w:rFonts w:ascii="Arial" w:hAnsi="Arial" w:cs="Arial"/>
          <w:sz w:val="24"/>
          <w:szCs w:val="24"/>
        </w:rPr>
        <w:t>please also complete the School Nursing Request for Support form on our website:</w:t>
      </w:r>
    </w:p>
    <w:p w14:paraId="15440A13" w14:textId="77777777" w:rsidR="0082298F" w:rsidRDefault="0082298F" w:rsidP="00501DC5">
      <w:pPr>
        <w:pStyle w:val="ListParagraph"/>
        <w:rPr>
          <w:rFonts w:ascii="Arial" w:hAnsi="Arial" w:cs="Arial"/>
          <w:sz w:val="24"/>
          <w:szCs w:val="24"/>
        </w:rPr>
      </w:pPr>
      <w:hyperlink r:id="rId15" w:history="1">
        <w:r w:rsidRPr="0082298F">
          <w:rPr>
            <w:rStyle w:val="Hyperlink"/>
            <w:rFonts w:ascii="Arial" w:hAnsi="Arial" w:cs="Arial"/>
            <w:sz w:val="24"/>
            <w:szCs w:val="24"/>
          </w:rPr>
          <w:t>Dorset HealthCare :: Requesting school nursing support</w:t>
        </w:r>
      </w:hyperlink>
      <w:r w:rsidRPr="0082298F">
        <w:rPr>
          <w:rFonts w:ascii="Arial" w:hAnsi="Arial" w:cs="Arial"/>
          <w:sz w:val="24"/>
          <w:szCs w:val="24"/>
        </w:rPr>
        <w:t xml:space="preserve"> </w:t>
      </w:r>
    </w:p>
    <w:bookmarkEnd w:id="2"/>
    <w:p w14:paraId="3B893515" w14:textId="77777777" w:rsidR="00C11FFA" w:rsidRPr="00573E68" w:rsidRDefault="00C11FFA" w:rsidP="00573E68">
      <w:pPr>
        <w:rPr>
          <w:rFonts w:ascii="Arial" w:hAnsi="Arial" w:cs="Arial"/>
          <w:sz w:val="24"/>
          <w:szCs w:val="24"/>
        </w:rPr>
      </w:pPr>
    </w:p>
    <w:p w14:paraId="32F5F532" w14:textId="05E7498C" w:rsidR="00C11FFA" w:rsidRPr="00C11FFA" w:rsidRDefault="00C11FFA" w:rsidP="00C11FF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</w:t>
      </w:r>
      <w:r w:rsidRPr="00C11FFA">
        <w:rPr>
          <w:rFonts w:ascii="Arial" w:hAnsi="Arial" w:cs="Arial"/>
          <w:sz w:val="24"/>
          <w:szCs w:val="24"/>
        </w:rPr>
        <w:t xml:space="preserve"> wetting</w:t>
      </w:r>
      <w:r w:rsidR="002E3D95">
        <w:rPr>
          <w:rFonts w:ascii="Arial" w:hAnsi="Arial" w:cs="Arial"/>
          <w:sz w:val="24"/>
          <w:szCs w:val="24"/>
        </w:rPr>
        <w:t xml:space="preserve"> is occurring</w:t>
      </w:r>
      <w:r w:rsidRPr="00C11FFA">
        <w:rPr>
          <w:rFonts w:ascii="Arial" w:hAnsi="Arial" w:cs="Arial"/>
          <w:sz w:val="24"/>
          <w:szCs w:val="24"/>
        </w:rPr>
        <w:t xml:space="preserve"> 4</w:t>
      </w:r>
      <w:r>
        <w:rPr>
          <w:rFonts w:ascii="Arial" w:hAnsi="Arial" w:cs="Arial"/>
          <w:sz w:val="24"/>
          <w:szCs w:val="24"/>
        </w:rPr>
        <w:t xml:space="preserve"> </w:t>
      </w:r>
      <w:r w:rsidRPr="00C11FFA">
        <w:rPr>
          <w:rFonts w:ascii="Arial" w:hAnsi="Arial" w:cs="Arial"/>
          <w:sz w:val="24"/>
          <w:szCs w:val="24"/>
        </w:rPr>
        <w:t>nights a week or</w:t>
      </w:r>
      <w:r>
        <w:rPr>
          <w:rFonts w:ascii="Arial" w:hAnsi="Arial" w:cs="Arial"/>
          <w:sz w:val="24"/>
          <w:szCs w:val="24"/>
        </w:rPr>
        <w:t xml:space="preserve"> </w:t>
      </w:r>
      <w:r w:rsidRPr="00C11FFA">
        <w:rPr>
          <w:rFonts w:ascii="Arial" w:hAnsi="Arial" w:cs="Arial"/>
          <w:sz w:val="24"/>
          <w:szCs w:val="24"/>
        </w:rPr>
        <w:t>less</w:t>
      </w:r>
      <w:r>
        <w:rPr>
          <w:rFonts w:ascii="Arial" w:hAnsi="Arial" w:cs="Arial"/>
          <w:sz w:val="24"/>
          <w:szCs w:val="24"/>
        </w:rPr>
        <w:t xml:space="preserve">, </w:t>
      </w:r>
      <w:r w:rsidR="005B5E4F">
        <w:rPr>
          <w:rFonts w:ascii="Arial" w:hAnsi="Arial" w:cs="Arial"/>
          <w:sz w:val="24"/>
          <w:szCs w:val="24"/>
        </w:rPr>
        <w:t xml:space="preserve">please </w:t>
      </w:r>
      <w:r w:rsidR="00E27F67">
        <w:rPr>
          <w:rFonts w:ascii="Arial" w:hAnsi="Arial" w:cs="Arial"/>
          <w:sz w:val="24"/>
          <w:szCs w:val="24"/>
        </w:rPr>
        <w:t>do not refer for Nocturnal Enuresis Intervention,</w:t>
      </w:r>
      <w:r w:rsidRPr="00C11FFA">
        <w:rPr>
          <w:rFonts w:ascii="Arial" w:hAnsi="Arial" w:cs="Arial"/>
          <w:sz w:val="24"/>
          <w:szCs w:val="24"/>
        </w:rPr>
        <w:t xml:space="preserve"> </w:t>
      </w:r>
      <w:r w:rsidR="005B5E4F">
        <w:rPr>
          <w:rFonts w:ascii="Arial" w:hAnsi="Arial" w:cs="Arial"/>
          <w:sz w:val="24"/>
          <w:szCs w:val="24"/>
        </w:rPr>
        <w:t>instead</w:t>
      </w:r>
      <w:r w:rsidR="00E365F3">
        <w:rPr>
          <w:rFonts w:ascii="Arial" w:hAnsi="Arial" w:cs="Arial"/>
          <w:sz w:val="24"/>
          <w:szCs w:val="24"/>
        </w:rPr>
        <w:t xml:space="preserve"> </w:t>
      </w:r>
      <w:r w:rsidRPr="00C11FFA">
        <w:rPr>
          <w:rFonts w:ascii="Arial" w:hAnsi="Arial" w:cs="Arial"/>
          <w:sz w:val="24"/>
          <w:szCs w:val="24"/>
        </w:rPr>
        <w:t>complete the School Nursing Request for Support form on our website:</w:t>
      </w:r>
    </w:p>
    <w:p w14:paraId="20CC58B5" w14:textId="77777777" w:rsidR="00C11FFA" w:rsidRPr="00C11FFA" w:rsidRDefault="00C11FFA" w:rsidP="00C11FFA">
      <w:pPr>
        <w:pStyle w:val="ListParagraph"/>
        <w:rPr>
          <w:rFonts w:ascii="Arial" w:hAnsi="Arial" w:cs="Arial"/>
          <w:sz w:val="24"/>
          <w:szCs w:val="24"/>
        </w:rPr>
      </w:pPr>
      <w:hyperlink r:id="rId16" w:history="1">
        <w:r w:rsidRPr="00C11FFA">
          <w:rPr>
            <w:rStyle w:val="Hyperlink"/>
            <w:rFonts w:ascii="Arial" w:hAnsi="Arial" w:cs="Arial"/>
            <w:sz w:val="24"/>
            <w:szCs w:val="24"/>
          </w:rPr>
          <w:t>Dorset HealthCare :: Requesting school nursing support</w:t>
        </w:r>
      </w:hyperlink>
      <w:r w:rsidRPr="00C11FFA">
        <w:rPr>
          <w:rFonts w:ascii="Arial" w:hAnsi="Arial" w:cs="Arial"/>
          <w:sz w:val="24"/>
          <w:szCs w:val="24"/>
        </w:rPr>
        <w:t xml:space="preserve"> </w:t>
      </w:r>
    </w:p>
    <w:p w14:paraId="2B28B17F" w14:textId="77777777" w:rsidR="002F5FA9" w:rsidRPr="002F5FA9" w:rsidRDefault="002F5FA9" w:rsidP="00573E68">
      <w:pPr>
        <w:spacing w:after="160" w:line="278" w:lineRule="auto"/>
        <w:contextualSpacing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</w:p>
    <w:p w14:paraId="00CC58EB" w14:textId="478A06CC" w:rsidR="00357A18" w:rsidRPr="0042462C" w:rsidRDefault="00573E68" w:rsidP="00E30B65">
      <w:pPr>
        <w:spacing w:after="160" w:line="278" w:lineRule="auto"/>
        <w:rPr>
          <w:rFonts w:ascii="Arial" w:hAnsi="Arial" w:cs="Arial"/>
          <w:sz w:val="24"/>
          <w:szCs w:val="24"/>
        </w:rPr>
      </w:pPr>
      <w:r>
        <w:rPr>
          <w:rFonts w:ascii="Arial" w:eastAsia="Aptos" w:hAnsi="Arial" w:cs="Arial"/>
          <w:kern w:val="2"/>
          <w:sz w:val="24"/>
          <w:szCs w:val="24"/>
          <w14:ligatures w14:val="standardContextual"/>
        </w:rPr>
        <w:pict w14:anchorId="2BA711F0">
          <v:rect id="_x0000_i1027" style="width:0;height:1.5pt" o:hralign="center" o:hrstd="t" o:hr="t" fillcolor="#a0a0a0" stroked="f"/>
        </w:pict>
      </w:r>
    </w:p>
    <w:p w14:paraId="64B59360" w14:textId="77777777" w:rsidR="003B5B59" w:rsidRDefault="003B5B59" w:rsidP="00E30B65">
      <w:pPr>
        <w:spacing w:after="160" w:line="278" w:lineRule="auto"/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</w:pPr>
    </w:p>
    <w:p w14:paraId="4102C28B" w14:textId="49D3FD9F" w:rsidR="00E30B65" w:rsidRPr="00F819CF" w:rsidRDefault="00E30B65" w:rsidP="00E30B65">
      <w:pPr>
        <w:spacing w:after="160" w:line="278" w:lineRule="auto"/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</w:pPr>
      <w:r w:rsidRPr="00F819CF"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  <w:t>Urgent or Emergency Situations</w:t>
      </w:r>
    </w:p>
    <w:p w14:paraId="21EE1CCC" w14:textId="0987D317" w:rsidR="00E30B65" w:rsidRPr="0042462C" w:rsidRDefault="00E30B65" w:rsidP="00E30B65">
      <w:pPr>
        <w:spacing w:after="160" w:line="278" w:lineRule="auto"/>
        <w:rPr>
          <w:rFonts w:ascii="Arial" w:eastAsia="Aptos" w:hAnsi="Arial" w:cs="Arial"/>
          <w:kern w:val="2"/>
          <w:sz w:val="24"/>
          <w:szCs w:val="24"/>
          <w14:ligatures w14:val="standardContextual"/>
        </w:rPr>
      </w:pPr>
      <w:r w:rsidRPr="00F819CF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The School Nursing Service is not an emergency service.</w:t>
      </w:r>
      <w:r w:rsidRPr="00F819CF">
        <w:rPr>
          <w:rFonts w:ascii="Arial" w:eastAsia="Aptos" w:hAnsi="Arial" w:cs="Arial"/>
          <w:kern w:val="2"/>
          <w:sz w:val="24"/>
          <w:szCs w:val="24"/>
          <w14:ligatures w14:val="standardContextual"/>
        </w:rPr>
        <w:br/>
        <w:t>Immediate risks must be escalated to emergency services, GP, social care, or the school’s safeguarding lead.</w:t>
      </w:r>
      <w:r w:rsidR="002A09B5" w:rsidRPr="002A09B5">
        <w:t xml:space="preserve"> </w:t>
      </w:r>
      <w:r w:rsidR="002A09B5" w:rsidRPr="002A09B5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If it is an emergency, dial 999 or visit A&amp;E.</w:t>
      </w:r>
      <w:r w:rsidR="00402B92" w:rsidRPr="00402B92">
        <w:t xml:space="preserve"> </w:t>
      </w:r>
      <w:r w:rsidR="00402B92" w:rsidRPr="00402B9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To speak to someone urgently</w:t>
      </w:r>
      <w:r w:rsidR="00402B9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 for mental health support</w:t>
      </w:r>
      <w:r w:rsidR="00402B92" w:rsidRPr="00402B9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>, please call Connection 24/7 helpline, on 0800 652 0190 (freephone) or access via NHS 111 for free</w:t>
      </w:r>
      <w:r w:rsidR="00402B92">
        <w:rPr>
          <w:rFonts w:ascii="Arial" w:eastAsia="Aptos" w:hAnsi="Arial" w:cs="Arial"/>
          <w:kern w:val="2"/>
          <w:sz w:val="24"/>
          <w:szCs w:val="24"/>
          <w14:ligatures w14:val="standardContextual"/>
        </w:rPr>
        <w:t xml:space="preserve">. </w:t>
      </w:r>
    </w:p>
    <w:p w14:paraId="76420B2A" w14:textId="77777777" w:rsidR="00E30B65" w:rsidRDefault="00E30B65" w:rsidP="00E30B65">
      <w:pPr>
        <w:pStyle w:val="Title"/>
        <w:spacing w:line="360" w:lineRule="auto"/>
        <w:jc w:val="left"/>
        <w:rPr>
          <w:rFonts w:ascii="Arial" w:hAnsi="Arial" w:cs="Arial"/>
          <w:sz w:val="24"/>
          <w:szCs w:val="24"/>
          <w:u w:val="none"/>
        </w:rPr>
      </w:pPr>
    </w:p>
    <w:p w14:paraId="0349BC0F" w14:textId="77777777" w:rsidR="0082298F" w:rsidRPr="0082298F" w:rsidRDefault="0082298F" w:rsidP="00C11FFA">
      <w:pPr>
        <w:jc w:val="center"/>
        <w:rPr>
          <w:rFonts w:ascii="Arial" w:hAnsi="Arial"/>
          <w:b/>
          <w:sz w:val="24"/>
          <w:szCs w:val="24"/>
          <w:u w:val="single"/>
          <w:lang w:eastAsia="en-GB"/>
        </w:rPr>
      </w:pPr>
      <w:bookmarkStart w:id="3" w:name="_Hlk229142844"/>
      <w:bookmarkEnd w:id="3"/>
      <w:r w:rsidRPr="0082298F">
        <w:rPr>
          <w:rFonts w:ascii="Arial" w:hAnsi="Arial"/>
          <w:b/>
          <w:sz w:val="24"/>
          <w:szCs w:val="24"/>
          <w:u w:val="single"/>
          <w:lang w:eastAsia="en-GB"/>
        </w:rPr>
        <w:t>Children and Young Peoples Public Health Service- 7 – 19yrs NOCTURNAL ENURESIS (bedwetting) REFERRAL FORM</w:t>
      </w:r>
    </w:p>
    <w:p w14:paraId="3EC0491E" w14:textId="77777777" w:rsidR="0082298F" w:rsidRPr="0082298F" w:rsidRDefault="0082298F" w:rsidP="0082298F">
      <w:pPr>
        <w:rPr>
          <w:rFonts w:ascii="Arial" w:hAnsi="Arial"/>
          <w:b/>
          <w:sz w:val="24"/>
          <w:szCs w:val="24"/>
          <w:lang w:eastAsia="en-GB"/>
        </w:rPr>
      </w:pPr>
    </w:p>
    <w:p w14:paraId="71C1CA2E" w14:textId="77777777" w:rsidR="0082298F" w:rsidRPr="0082298F" w:rsidRDefault="0082298F" w:rsidP="0082298F">
      <w:pPr>
        <w:rPr>
          <w:rFonts w:ascii="Arial" w:hAnsi="Arial"/>
          <w:b/>
          <w:bCs/>
          <w:sz w:val="22"/>
          <w:szCs w:val="22"/>
          <w:lang w:eastAsia="en-GB"/>
        </w:rPr>
      </w:pPr>
      <w:r w:rsidRPr="0082298F">
        <w:rPr>
          <w:rFonts w:ascii="Arial" w:hAnsi="Arial"/>
          <w:b/>
          <w:bCs/>
          <w:sz w:val="22"/>
          <w:szCs w:val="22"/>
          <w:lang w:eastAsia="en-GB"/>
        </w:rPr>
        <w:t>The nocturnal enuresis intervention is only for children and young people that are night-time wetting and 7 years old or above.</w:t>
      </w:r>
    </w:p>
    <w:p w14:paraId="32764617" w14:textId="77777777" w:rsidR="0082298F" w:rsidRPr="0082298F" w:rsidRDefault="0082298F" w:rsidP="0082298F">
      <w:pPr>
        <w:rPr>
          <w:rFonts w:ascii="Arial" w:hAnsi="Arial"/>
          <w:b/>
          <w:bCs/>
          <w:sz w:val="22"/>
          <w:szCs w:val="22"/>
          <w:lang w:eastAsia="en-GB"/>
        </w:rPr>
      </w:pPr>
      <w:r w:rsidRPr="0082298F">
        <w:rPr>
          <w:rFonts w:ascii="Arial" w:hAnsi="Arial"/>
          <w:b/>
          <w:bCs/>
          <w:sz w:val="22"/>
          <w:szCs w:val="22"/>
          <w:lang w:eastAsia="en-GB"/>
        </w:rPr>
        <w:t>We do not see children with constipation or soiling- please contact your GP.</w:t>
      </w:r>
    </w:p>
    <w:p w14:paraId="7E6BB219" w14:textId="77777777" w:rsidR="0082298F" w:rsidRPr="0082298F" w:rsidRDefault="0082298F" w:rsidP="0082298F">
      <w:pPr>
        <w:rPr>
          <w:rFonts w:ascii="Arial" w:hAnsi="Arial"/>
          <w:b/>
          <w:bCs/>
          <w:sz w:val="22"/>
          <w:szCs w:val="22"/>
          <w:lang w:eastAsia="en-GB"/>
        </w:rPr>
      </w:pPr>
      <w:r w:rsidRPr="0082298F">
        <w:rPr>
          <w:rFonts w:ascii="Arial" w:hAnsi="Arial"/>
          <w:b/>
          <w:bCs/>
          <w:sz w:val="22"/>
          <w:szCs w:val="22"/>
          <w:lang w:eastAsia="en-GB"/>
        </w:rPr>
        <w:t>If you need support around toileting or daytime wetting, then please complete the School Nursing Request for Support form on our website:</w:t>
      </w:r>
    </w:p>
    <w:bookmarkStart w:id="4" w:name="_Hlk219981632"/>
    <w:p w14:paraId="049C6FCF" w14:textId="77777777" w:rsidR="0082298F" w:rsidRPr="0082298F" w:rsidRDefault="0082298F" w:rsidP="0082298F">
      <w:pPr>
        <w:rPr>
          <w:rFonts w:ascii="Arial" w:hAnsi="Arial"/>
          <w:b/>
          <w:bCs/>
          <w:sz w:val="22"/>
          <w:szCs w:val="22"/>
          <w:lang w:eastAsia="en-GB"/>
        </w:rPr>
      </w:pPr>
      <w:r w:rsidRPr="0082298F">
        <w:rPr>
          <w:rFonts w:ascii="Arial" w:hAnsi="Arial"/>
          <w:sz w:val="22"/>
          <w:szCs w:val="22"/>
          <w:lang w:eastAsia="en-GB"/>
        </w:rPr>
        <w:fldChar w:fldCharType="begin"/>
      </w:r>
      <w:r w:rsidRPr="0082298F">
        <w:rPr>
          <w:rFonts w:ascii="Arial" w:hAnsi="Arial"/>
          <w:sz w:val="22"/>
          <w:szCs w:val="22"/>
          <w:lang w:eastAsia="en-GB"/>
        </w:rPr>
        <w:instrText>HYPERLINK "https://www.dorsethealthcare.nhs.uk/our-services-and-sites/children-young-people-and-families/school-nursing"</w:instrText>
      </w:r>
      <w:r w:rsidRPr="0082298F">
        <w:rPr>
          <w:rFonts w:ascii="Arial" w:hAnsi="Arial"/>
          <w:sz w:val="22"/>
          <w:szCs w:val="22"/>
          <w:lang w:eastAsia="en-GB"/>
        </w:rPr>
      </w:r>
      <w:r w:rsidRPr="0082298F">
        <w:rPr>
          <w:rFonts w:ascii="Arial" w:hAnsi="Arial"/>
          <w:sz w:val="22"/>
          <w:szCs w:val="22"/>
          <w:lang w:eastAsia="en-GB"/>
        </w:rPr>
        <w:fldChar w:fldCharType="separate"/>
      </w:r>
      <w:r w:rsidRPr="0082298F">
        <w:rPr>
          <w:rFonts w:ascii="Arial" w:hAnsi="Arial"/>
          <w:b/>
          <w:bCs/>
          <w:color w:val="0563C1"/>
          <w:sz w:val="22"/>
          <w:szCs w:val="22"/>
          <w:u w:val="single"/>
          <w:lang w:eastAsia="en-GB"/>
        </w:rPr>
        <w:t>Dorset HealthCare :: Requesting school nursing support</w:t>
      </w:r>
      <w:r w:rsidRPr="0082298F">
        <w:rPr>
          <w:rFonts w:ascii="Arial" w:hAnsi="Arial"/>
          <w:sz w:val="22"/>
          <w:szCs w:val="22"/>
          <w:lang w:eastAsia="en-GB"/>
        </w:rPr>
        <w:fldChar w:fldCharType="end"/>
      </w:r>
      <w:bookmarkEnd w:id="4"/>
      <w:r w:rsidRPr="0082298F">
        <w:rPr>
          <w:rFonts w:ascii="Arial" w:hAnsi="Arial"/>
          <w:b/>
          <w:bCs/>
          <w:sz w:val="22"/>
          <w:szCs w:val="22"/>
          <w:lang w:eastAsia="en-GB"/>
        </w:rPr>
        <w:t xml:space="preserve"> </w:t>
      </w:r>
    </w:p>
    <w:p w14:paraId="0079FC18" w14:textId="77777777" w:rsidR="0082298F" w:rsidRPr="0082298F" w:rsidRDefault="0082298F" w:rsidP="0082298F">
      <w:pPr>
        <w:rPr>
          <w:rFonts w:ascii="Arial" w:hAnsi="Arial"/>
          <w:b/>
          <w:bCs/>
          <w:sz w:val="22"/>
          <w:szCs w:val="22"/>
          <w:lang w:eastAsia="en-GB"/>
        </w:rPr>
      </w:pPr>
      <w:r w:rsidRPr="0082298F">
        <w:rPr>
          <w:rFonts w:ascii="Arial" w:hAnsi="Arial"/>
          <w:b/>
          <w:bCs/>
          <w:sz w:val="22"/>
          <w:szCs w:val="22"/>
          <w:lang w:eastAsia="en-GB"/>
        </w:rPr>
        <w:t>For support for night-time wetting for an under 7 year old, please also complete the School Nursing Request for Support form on our website:</w:t>
      </w:r>
    </w:p>
    <w:p w14:paraId="62C8D86B" w14:textId="77777777" w:rsidR="0082298F" w:rsidRPr="0082298F" w:rsidRDefault="0082298F" w:rsidP="0082298F">
      <w:pPr>
        <w:rPr>
          <w:rFonts w:ascii="Arial" w:hAnsi="Arial"/>
          <w:b/>
          <w:bCs/>
          <w:sz w:val="22"/>
          <w:szCs w:val="22"/>
          <w:lang w:eastAsia="en-GB"/>
        </w:rPr>
      </w:pPr>
      <w:hyperlink r:id="rId17" w:history="1">
        <w:r w:rsidRPr="0082298F">
          <w:rPr>
            <w:rFonts w:ascii="Arial" w:hAnsi="Arial"/>
            <w:b/>
            <w:bCs/>
            <w:color w:val="0563C1"/>
            <w:sz w:val="22"/>
            <w:szCs w:val="22"/>
            <w:u w:val="single"/>
            <w:lang w:eastAsia="en-GB"/>
          </w:rPr>
          <w:t>Dorset HealthCare :: Requesting school nursing support</w:t>
        </w:r>
      </w:hyperlink>
      <w:r w:rsidRPr="0082298F">
        <w:rPr>
          <w:rFonts w:ascii="Arial" w:hAnsi="Arial"/>
          <w:b/>
          <w:bCs/>
          <w:sz w:val="22"/>
          <w:szCs w:val="22"/>
          <w:lang w:eastAsia="en-GB"/>
        </w:rPr>
        <w:t xml:space="preserve"> </w:t>
      </w:r>
    </w:p>
    <w:p w14:paraId="4E236773" w14:textId="77777777" w:rsidR="0082298F" w:rsidRPr="0082298F" w:rsidRDefault="0082298F" w:rsidP="0082298F">
      <w:pPr>
        <w:rPr>
          <w:rFonts w:ascii="Arial" w:hAnsi="Arial"/>
          <w:sz w:val="24"/>
          <w:szCs w:val="24"/>
          <w:lang w:eastAsia="en-GB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5"/>
        <w:gridCol w:w="5155"/>
      </w:tblGrid>
      <w:tr w:rsidR="0082298F" w:rsidRPr="0082298F" w14:paraId="41D34166" w14:textId="77777777" w:rsidTr="00C85E42">
        <w:tc>
          <w:tcPr>
            <w:tcW w:w="9810" w:type="dxa"/>
            <w:gridSpan w:val="2"/>
            <w:shd w:val="clear" w:color="auto" w:fill="D9D9D9"/>
          </w:tcPr>
          <w:p w14:paraId="3F447F45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Referrer Details</w:t>
            </w:r>
          </w:p>
        </w:tc>
      </w:tr>
      <w:tr w:rsidR="0082298F" w:rsidRPr="0082298F" w14:paraId="1271BD0D" w14:textId="77777777" w:rsidTr="00C85E42">
        <w:tc>
          <w:tcPr>
            <w:tcW w:w="4655" w:type="dxa"/>
          </w:tcPr>
          <w:p w14:paraId="6080BCE5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Name of Referrer:</w:t>
            </w:r>
          </w:p>
        </w:tc>
        <w:tc>
          <w:tcPr>
            <w:tcW w:w="5155" w:type="dxa"/>
          </w:tcPr>
          <w:p w14:paraId="45DB8B09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Designation:</w:t>
            </w:r>
          </w:p>
        </w:tc>
      </w:tr>
      <w:tr w:rsidR="0082298F" w:rsidRPr="0082298F" w14:paraId="042553C1" w14:textId="77777777" w:rsidTr="00C85E42">
        <w:tc>
          <w:tcPr>
            <w:tcW w:w="4655" w:type="dxa"/>
          </w:tcPr>
          <w:p w14:paraId="306E5AF7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Contact No:</w:t>
            </w:r>
          </w:p>
        </w:tc>
        <w:tc>
          <w:tcPr>
            <w:tcW w:w="5155" w:type="dxa"/>
          </w:tcPr>
          <w:p w14:paraId="14A474E6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Email:</w:t>
            </w:r>
          </w:p>
        </w:tc>
      </w:tr>
    </w:tbl>
    <w:p w14:paraId="270ACF6F" w14:textId="77777777" w:rsidR="0082298F" w:rsidRPr="0082298F" w:rsidRDefault="0082298F" w:rsidP="0082298F">
      <w:pPr>
        <w:rPr>
          <w:rFonts w:ascii="Arial" w:hAnsi="Arial"/>
          <w:sz w:val="24"/>
          <w:szCs w:val="24"/>
          <w:lang w:eastAsia="en-GB"/>
        </w:rPr>
      </w:pPr>
      <w:r w:rsidRPr="0082298F">
        <w:rPr>
          <w:rFonts w:ascii="Arial" w:hAnsi="Arial"/>
          <w:sz w:val="24"/>
          <w:szCs w:val="24"/>
          <w:lang w:eastAsia="en-GB"/>
        </w:rPr>
        <w:t xml:space="preserve">                                                             .                                                                                                                           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5"/>
        <w:gridCol w:w="5245"/>
      </w:tblGrid>
      <w:tr w:rsidR="0082298F" w:rsidRPr="0082298F" w14:paraId="6405C387" w14:textId="77777777" w:rsidTr="00C85E42">
        <w:trPr>
          <w:trHeight w:val="318"/>
        </w:trPr>
        <w:tc>
          <w:tcPr>
            <w:tcW w:w="9810" w:type="dxa"/>
            <w:gridSpan w:val="2"/>
            <w:shd w:val="clear" w:color="auto" w:fill="D9D9D9"/>
          </w:tcPr>
          <w:p w14:paraId="64C49144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Patient Details</w:t>
            </w:r>
          </w:p>
        </w:tc>
      </w:tr>
      <w:tr w:rsidR="0082298F" w:rsidRPr="0082298F" w14:paraId="1CF189C3" w14:textId="77777777" w:rsidTr="00C85E42">
        <w:trPr>
          <w:trHeight w:val="318"/>
        </w:trPr>
        <w:tc>
          <w:tcPr>
            <w:tcW w:w="4565" w:type="dxa"/>
          </w:tcPr>
          <w:p w14:paraId="4C2B0C7A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Name:</w:t>
            </w:r>
          </w:p>
        </w:tc>
        <w:tc>
          <w:tcPr>
            <w:tcW w:w="5245" w:type="dxa"/>
          </w:tcPr>
          <w:p w14:paraId="2A8A7685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 xml:space="preserve">Date of Birth:                        </w:t>
            </w:r>
          </w:p>
        </w:tc>
      </w:tr>
      <w:tr w:rsidR="0082298F" w:rsidRPr="0082298F" w14:paraId="21B1FDAF" w14:textId="77777777" w:rsidTr="00C85E42">
        <w:trPr>
          <w:trHeight w:val="317"/>
        </w:trPr>
        <w:tc>
          <w:tcPr>
            <w:tcW w:w="4565" w:type="dxa"/>
          </w:tcPr>
          <w:p w14:paraId="793EAF37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NHS Number:</w:t>
            </w:r>
          </w:p>
        </w:tc>
        <w:tc>
          <w:tcPr>
            <w:tcW w:w="5245" w:type="dxa"/>
          </w:tcPr>
          <w:p w14:paraId="74D4C5B7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Age:</w:t>
            </w:r>
          </w:p>
        </w:tc>
      </w:tr>
      <w:tr w:rsidR="0082298F" w:rsidRPr="0082298F" w14:paraId="7AEDA467" w14:textId="77777777" w:rsidTr="00C85E42">
        <w:trPr>
          <w:trHeight w:val="317"/>
        </w:trPr>
        <w:tc>
          <w:tcPr>
            <w:tcW w:w="4565" w:type="dxa"/>
            <w:vMerge w:val="restart"/>
          </w:tcPr>
          <w:p w14:paraId="445DF452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Home Address including post code:</w:t>
            </w:r>
          </w:p>
          <w:p w14:paraId="6372CE25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  <w:p w14:paraId="465B51E9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  <w:p w14:paraId="386223C6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  <w:p w14:paraId="28032B63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  <w:p w14:paraId="1CA4413F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6467BDEA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Sex:</w:t>
            </w:r>
          </w:p>
        </w:tc>
      </w:tr>
      <w:tr w:rsidR="0082298F" w:rsidRPr="0082298F" w14:paraId="3911C385" w14:textId="77777777" w:rsidTr="00C85E42">
        <w:trPr>
          <w:trHeight w:val="299"/>
        </w:trPr>
        <w:tc>
          <w:tcPr>
            <w:tcW w:w="4565" w:type="dxa"/>
            <w:vMerge/>
          </w:tcPr>
          <w:p w14:paraId="09C900ED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7F354129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Ethnicity:</w:t>
            </w:r>
          </w:p>
        </w:tc>
      </w:tr>
      <w:tr w:rsidR="0082298F" w:rsidRPr="0082298F" w14:paraId="091A3045" w14:textId="77777777" w:rsidTr="00C85E42">
        <w:trPr>
          <w:trHeight w:val="337"/>
        </w:trPr>
        <w:tc>
          <w:tcPr>
            <w:tcW w:w="4565" w:type="dxa"/>
            <w:vMerge/>
          </w:tcPr>
          <w:p w14:paraId="7986A871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3DF9032B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School:</w:t>
            </w:r>
          </w:p>
          <w:p w14:paraId="14FB55E0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ECHP in Place? Yes/ No</w:t>
            </w:r>
          </w:p>
        </w:tc>
      </w:tr>
      <w:tr w:rsidR="0082298F" w:rsidRPr="0082298F" w14:paraId="265FD50B" w14:textId="77777777" w:rsidTr="00C85E42">
        <w:trPr>
          <w:trHeight w:val="373"/>
        </w:trPr>
        <w:tc>
          <w:tcPr>
            <w:tcW w:w="4565" w:type="dxa"/>
            <w:vMerge/>
          </w:tcPr>
          <w:p w14:paraId="4CBA7BE4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292FB5D7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GP:</w:t>
            </w:r>
          </w:p>
        </w:tc>
      </w:tr>
      <w:tr w:rsidR="0082298F" w:rsidRPr="0082298F" w14:paraId="4346729A" w14:textId="77777777" w:rsidTr="00C85E42">
        <w:trPr>
          <w:trHeight w:val="373"/>
        </w:trPr>
        <w:tc>
          <w:tcPr>
            <w:tcW w:w="4565" w:type="dxa"/>
            <w:vMerge/>
          </w:tcPr>
          <w:p w14:paraId="457CDBF7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620F6BD2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Social Worker/ Early Help Worker:</w:t>
            </w:r>
          </w:p>
          <w:p w14:paraId="04A83002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 xml:space="preserve">Child In Care: </w:t>
            </w:r>
            <w:r w:rsidRPr="0082298F">
              <w:rPr>
                <w:rFonts w:ascii="Arial" w:hAnsi="Arial"/>
                <w:b/>
                <w:bCs/>
                <w:sz w:val="24"/>
                <w:szCs w:val="24"/>
                <w:lang w:eastAsia="en-GB"/>
              </w:rPr>
              <w:t>Yes/ No</w:t>
            </w:r>
          </w:p>
        </w:tc>
      </w:tr>
      <w:tr w:rsidR="0082298F" w:rsidRPr="0082298F" w14:paraId="029C131C" w14:textId="77777777" w:rsidTr="00C85E42">
        <w:trPr>
          <w:trHeight w:val="373"/>
        </w:trPr>
        <w:tc>
          <w:tcPr>
            <w:tcW w:w="4565" w:type="dxa"/>
            <w:vMerge/>
          </w:tcPr>
          <w:p w14:paraId="00A7486E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2C924634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 xml:space="preserve">Military family: </w:t>
            </w:r>
            <w:r w:rsidRPr="0082298F">
              <w:rPr>
                <w:rFonts w:ascii="Arial" w:hAnsi="Arial"/>
                <w:b/>
                <w:bCs/>
                <w:sz w:val="24"/>
                <w:szCs w:val="24"/>
                <w:lang w:eastAsia="en-GB"/>
              </w:rPr>
              <w:t>Yes/ No</w:t>
            </w:r>
          </w:p>
        </w:tc>
      </w:tr>
      <w:tr w:rsidR="0082298F" w:rsidRPr="0082298F" w14:paraId="29002AB3" w14:textId="77777777" w:rsidTr="00C85E42">
        <w:trPr>
          <w:trHeight w:val="280"/>
        </w:trPr>
        <w:tc>
          <w:tcPr>
            <w:tcW w:w="4565" w:type="dxa"/>
          </w:tcPr>
          <w:p w14:paraId="3895CC76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Parent/Carer details:</w:t>
            </w:r>
          </w:p>
          <w:p w14:paraId="65D19E4D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35B2D773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Relationship to child:</w:t>
            </w:r>
          </w:p>
        </w:tc>
      </w:tr>
      <w:tr w:rsidR="0082298F" w:rsidRPr="0082298F" w14:paraId="54291B9D" w14:textId="77777777" w:rsidTr="00C85E42">
        <w:trPr>
          <w:trHeight w:val="280"/>
        </w:trPr>
        <w:tc>
          <w:tcPr>
            <w:tcW w:w="4565" w:type="dxa"/>
          </w:tcPr>
          <w:p w14:paraId="0672D94A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 xml:space="preserve">Parent/Carer e-mail: </w:t>
            </w:r>
          </w:p>
          <w:p w14:paraId="7F06B190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245" w:type="dxa"/>
          </w:tcPr>
          <w:p w14:paraId="3ED6DEAB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Telephone No:</w:t>
            </w:r>
          </w:p>
        </w:tc>
      </w:tr>
      <w:tr w:rsidR="0082298F" w:rsidRPr="0082298F" w14:paraId="3C6ADFA5" w14:textId="77777777" w:rsidTr="00C85E42">
        <w:trPr>
          <w:trHeight w:val="280"/>
        </w:trPr>
        <w:tc>
          <w:tcPr>
            <w:tcW w:w="9810" w:type="dxa"/>
            <w:gridSpan w:val="2"/>
          </w:tcPr>
          <w:p w14:paraId="4815398A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Any communication difficulties for parent/ carer or child?</w:t>
            </w:r>
          </w:p>
          <w:p w14:paraId="714D455C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</w:tr>
      <w:tr w:rsidR="0082298F" w:rsidRPr="0082298F" w14:paraId="42F5CAEA" w14:textId="77777777" w:rsidTr="00C85E42">
        <w:trPr>
          <w:trHeight w:val="280"/>
        </w:trPr>
        <w:tc>
          <w:tcPr>
            <w:tcW w:w="9810" w:type="dxa"/>
            <w:gridSpan w:val="2"/>
          </w:tcPr>
          <w:p w14:paraId="6B129548" w14:textId="77777777" w:rsidR="0082298F" w:rsidRPr="0082298F" w:rsidRDefault="0082298F" w:rsidP="0082298F">
            <w:pPr>
              <w:rPr>
                <w:rFonts w:ascii="Arial" w:hAnsi="Arial"/>
                <w:b/>
                <w:bCs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bCs/>
                <w:sz w:val="24"/>
                <w:szCs w:val="24"/>
                <w:lang w:eastAsia="en-GB"/>
              </w:rPr>
              <w:t>Please inform us if are not happy to be contacted by email.</w:t>
            </w:r>
          </w:p>
        </w:tc>
      </w:tr>
    </w:tbl>
    <w:p w14:paraId="6A76523D" w14:textId="77777777" w:rsidR="0082298F" w:rsidRPr="0082298F" w:rsidRDefault="0082298F" w:rsidP="0082298F">
      <w:pPr>
        <w:rPr>
          <w:rFonts w:ascii="Arial" w:hAnsi="Arial"/>
          <w:sz w:val="24"/>
          <w:szCs w:val="24"/>
          <w:lang w:eastAsia="en-GB"/>
        </w:rPr>
      </w:pPr>
    </w:p>
    <w:p w14:paraId="583DE931" w14:textId="77777777" w:rsidR="0082298F" w:rsidRPr="0082298F" w:rsidRDefault="0082298F" w:rsidP="0082298F">
      <w:pPr>
        <w:rPr>
          <w:rFonts w:ascii="Arial" w:hAnsi="Arial"/>
          <w:sz w:val="24"/>
          <w:szCs w:val="24"/>
          <w:lang w:eastAsia="en-GB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709"/>
        <w:gridCol w:w="5359"/>
      </w:tblGrid>
      <w:tr w:rsidR="0082298F" w:rsidRPr="0082298F" w14:paraId="46D7D270" w14:textId="77777777" w:rsidTr="00C85E42">
        <w:tc>
          <w:tcPr>
            <w:tcW w:w="9776" w:type="dxa"/>
            <w:gridSpan w:val="3"/>
            <w:shd w:val="clear" w:color="auto" w:fill="D9D9D9"/>
          </w:tcPr>
          <w:p w14:paraId="5A27E061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Reason(s) for Referral/Symptoms</w:t>
            </w:r>
          </w:p>
        </w:tc>
      </w:tr>
      <w:tr w:rsidR="0082298F" w:rsidRPr="0082298F" w14:paraId="614414BE" w14:textId="77777777" w:rsidTr="00C85E42">
        <w:tc>
          <w:tcPr>
            <w:tcW w:w="3708" w:type="dxa"/>
          </w:tcPr>
          <w:p w14:paraId="60B0ED6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Reason</w:t>
            </w:r>
          </w:p>
        </w:tc>
        <w:tc>
          <w:tcPr>
            <w:tcW w:w="709" w:type="dxa"/>
          </w:tcPr>
          <w:p w14:paraId="7E914729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Tick</w:t>
            </w:r>
          </w:p>
        </w:tc>
        <w:tc>
          <w:tcPr>
            <w:tcW w:w="5359" w:type="dxa"/>
          </w:tcPr>
          <w:p w14:paraId="2663E48F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Details</w:t>
            </w:r>
          </w:p>
        </w:tc>
      </w:tr>
      <w:tr w:rsidR="0082298F" w:rsidRPr="0082298F" w14:paraId="38615074" w14:textId="77777777" w:rsidTr="00C85E42">
        <w:tc>
          <w:tcPr>
            <w:tcW w:w="3708" w:type="dxa"/>
          </w:tcPr>
          <w:p w14:paraId="0BDCB237" w14:textId="77777777" w:rsidR="0082298F" w:rsidRPr="0082298F" w:rsidRDefault="0082298F" w:rsidP="0082298F">
            <w:pPr>
              <w:rPr>
                <w:rFonts w:ascii="Arial" w:hAnsi="Arial"/>
                <w:bCs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Cs/>
                <w:sz w:val="24"/>
                <w:szCs w:val="24"/>
                <w:lang w:eastAsia="en-GB"/>
              </w:rPr>
              <w:t>Night-time bedwetting</w:t>
            </w:r>
          </w:p>
          <w:p w14:paraId="2CAD9EC1" w14:textId="77777777" w:rsidR="0082298F" w:rsidRPr="0082298F" w:rsidRDefault="0082298F" w:rsidP="0082298F">
            <w:pPr>
              <w:rPr>
                <w:rFonts w:ascii="Arial" w:hAnsi="Arial"/>
                <w:bCs/>
                <w:sz w:val="24"/>
                <w:szCs w:val="24"/>
                <w:lang w:eastAsia="en-GB"/>
              </w:rPr>
            </w:pPr>
          </w:p>
          <w:p w14:paraId="1BB0237D" w14:textId="77777777" w:rsidR="0082298F" w:rsidRPr="0082298F" w:rsidRDefault="0082298F" w:rsidP="0082298F">
            <w:pPr>
              <w:rPr>
                <w:rFonts w:ascii="Arial" w:hAnsi="Arial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14:paraId="4F4E2FE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359" w:type="dxa"/>
          </w:tcPr>
          <w:p w14:paraId="059175D0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0FBED9CD" w14:textId="77777777" w:rsidTr="00C85E42">
        <w:tc>
          <w:tcPr>
            <w:tcW w:w="3708" w:type="dxa"/>
          </w:tcPr>
          <w:p w14:paraId="08584C35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>Secondary night-time wetting (has the child been dry before for a period of 6 months or longer?).</w:t>
            </w: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 xml:space="preserve"> If the child is experiencing secondary night-</w:t>
            </w: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lastRenderedPageBreak/>
              <w:t>time wetting please ensure that they have been reviewed by a GP prior to this referral, to rule out any underlying cause.</w:t>
            </w:r>
          </w:p>
          <w:p w14:paraId="3E704D78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14:paraId="7558C19E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  <w:tc>
          <w:tcPr>
            <w:tcW w:w="5359" w:type="dxa"/>
          </w:tcPr>
          <w:p w14:paraId="6908C01C" w14:textId="77777777" w:rsidR="0082298F" w:rsidRPr="0082298F" w:rsidRDefault="0082298F" w:rsidP="0082298F">
            <w:pPr>
              <w:rPr>
                <w:rFonts w:ascii="Arial" w:hAnsi="Arial"/>
                <w:sz w:val="24"/>
                <w:szCs w:val="24"/>
                <w:lang w:eastAsia="en-GB"/>
              </w:rPr>
            </w:pPr>
          </w:p>
        </w:tc>
      </w:tr>
    </w:tbl>
    <w:p w14:paraId="27B648F8" w14:textId="77777777" w:rsidR="0082298F" w:rsidRPr="0082298F" w:rsidRDefault="0082298F" w:rsidP="0082298F">
      <w:pPr>
        <w:rPr>
          <w:rFonts w:ascii="Arial" w:hAnsi="Arial"/>
          <w:b/>
          <w:sz w:val="24"/>
          <w:szCs w:val="24"/>
          <w:lang w:eastAsia="en-GB"/>
        </w:rPr>
      </w:pPr>
    </w:p>
    <w:tbl>
      <w:tblPr>
        <w:tblW w:w="9776" w:type="dxa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776"/>
      </w:tblGrid>
      <w:tr w:rsidR="0082298F" w:rsidRPr="0082298F" w14:paraId="5D9C34F7" w14:textId="77777777" w:rsidTr="00C85E42">
        <w:tc>
          <w:tcPr>
            <w:tcW w:w="9776" w:type="dxa"/>
            <w:tcBorders>
              <w:bottom w:val="single" w:sz="4" w:space="0" w:color="000000"/>
            </w:tcBorders>
            <w:shd w:val="clear" w:color="auto" w:fill="D9D9D9"/>
          </w:tcPr>
          <w:p w14:paraId="171A0E1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Additional Information - To be completed by the GP if these checks have been completed</w:t>
            </w:r>
          </w:p>
        </w:tc>
      </w:tr>
      <w:tr w:rsidR="0082298F" w:rsidRPr="0082298F" w14:paraId="111DE4FE" w14:textId="77777777" w:rsidTr="00C85E42">
        <w:tc>
          <w:tcPr>
            <w:tcW w:w="9776" w:type="dxa"/>
            <w:shd w:val="clear" w:color="auto" w:fill="auto"/>
          </w:tcPr>
          <w:p w14:paraId="4CA8DE0B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 xml:space="preserve">Please note that a </w:t>
            </w: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spinal check, abdominal examination and a urinalysis</w:t>
            </w:r>
            <w:r w:rsidRPr="0082298F">
              <w:rPr>
                <w:rFonts w:ascii="Arial" w:hAnsi="Arial"/>
                <w:sz w:val="24"/>
                <w:szCs w:val="24"/>
                <w:lang w:eastAsia="en-GB"/>
              </w:rPr>
              <w:t xml:space="preserve"> needs to be completed by a health professional prior to referral being made and the results written below along with a brief outline of the continence problem and also any advice/treatment that has already been trialled:</w:t>
            </w:r>
          </w:p>
          <w:p w14:paraId="055B1E92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13B080F6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75502080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1DFBC51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5EC5B1B1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613EAA11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3C0F350E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2E731CA0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</w:tbl>
    <w:p w14:paraId="42E6A6F6" w14:textId="77777777" w:rsidR="0082298F" w:rsidRPr="0082298F" w:rsidRDefault="0082298F" w:rsidP="0082298F">
      <w:pPr>
        <w:rPr>
          <w:rFonts w:ascii="Arial" w:hAnsi="Arial"/>
          <w:b/>
          <w:sz w:val="24"/>
          <w:szCs w:val="24"/>
          <w:lang w:eastAsia="en-GB"/>
        </w:rPr>
      </w:pPr>
    </w:p>
    <w:p w14:paraId="259FF82C" w14:textId="77777777" w:rsidR="0082298F" w:rsidRPr="0082298F" w:rsidRDefault="0082298F" w:rsidP="0082298F">
      <w:pPr>
        <w:rPr>
          <w:rFonts w:ascii="Arial" w:hAnsi="Arial"/>
          <w:b/>
          <w:sz w:val="24"/>
          <w:szCs w:val="24"/>
          <w:lang w:eastAsia="en-GB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4"/>
        <w:gridCol w:w="7136"/>
      </w:tblGrid>
      <w:tr w:rsidR="0082298F" w:rsidRPr="0082298F" w14:paraId="7BFFCB82" w14:textId="77777777" w:rsidTr="00C85E42">
        <w:trPr>
          <w:trHeight w:val="373"/>
        </w:trPr>
        <w:tc>
          <w:tcPr>
            <w:tcW w:w="9810" w:type="dxa"/>
            <w:gridSpan w:val="2"/>
            <w:shd w:val="clear" w:color="auto" w:fill="D9D9D9"/>
          </w:tcPr>
          <w:p w14:paraId="05006A6F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Medical History:</w:t>
            </w:r>
          </w:p>
        </w:tc>
      </w:tr>
      <w:tr w:rsidR="0082298F" w:rsidRPr="0082298F" w14:paraId="01A9D37B" w14:textId="77777777" w:rsidTr="00C85E42">
        <w:trPr>
          <w:trHeight w:val="373"/>
        </w:trPr>
        <w:tc>
          <w:tcPr>
            <w:tcW w:w="2674" w:type="dxa"/>
            <w:vMerge w:val="restart"/>
          </w:tcPr>
          <w:p w14:paraId="1F2F3A5B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Relevant History and previous interventions</w:t>
            </w:r>
          </w:p>
          <w:p w14:paraId="71DE7FE9" w14:textId="77777777" w:rsidR="0082298F" w:rsidRPr="0082298F" w:rsidRDefault="0082298F" w:rsidP="0082298F">
            <w:pPr>
              <w:rPr>
                <w:rFonts w:ascii="Arial" w:hAnsi="Arial"/>
                <w:bCs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Cs/>
                <w:sz w:val="24"/>
                <w:szCs w:val="24"/>
                <w:lang w:eastAsia="en-GB"/>
              </w:rPr>
              <w:t>E.g.- Constipation, Sleep issues, ENT issues, SEND, long term conditions.</w:t>
            </w:r>
          </w:p>
        </w:tc>
        <w:tc>
          <w:tcPr>
            <w:tcW w:w="7136" w:type="dxa"/>
          </w:tcPr>
          <w:p w14:paraId="7FDDF917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24A5F87C" w14:textId="77777777" w:rsidTr="00C85E42">
        <w:trPr>
          <w:trHeight w:val="411"/>
        </w:trPr>
        <w:tc>
          <w:tcPr>
            <w:tcW w:w="2674" w:type="dxa"/>
            <w:vMerge/>
          </w:tcPr>
          <w:p w14:paraId="6B22CD5A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312CF454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0D6F2DF4" w14:textId="77777777" w:rsidTr="00C85E42">
        <w:trPr>
          <w:trHeight w:val="393"/>
        </w:trPr>
        <w:tc>
          <w:tcPr>
            <w:tcW w:w="2674" w:type="dxa"/>
            <w:vMerge/>
          </w:tcPr>
          <w:p w14:paraId="0E3A68D8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71D4D7FE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6DB4BBD2" w14:textId="77777777" w:rsidTr="00C85E42">
        <w:trPr>
          <w:trHeight w:val="374"/>
        </w:trPr>
        <w:tc>
          <w:tcPr>
            <w:tcW w:w="2674" w:type="dxa"/>
            <w:vMerge/>
          </w:tcPr>
          <w:p w14:paraId="7D4294B9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7E50680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6FF2166C" w14:textId="77777777" w:rsidTr="00C85E42">
        <w:trPr>
          <w:trHeight w:val="486"/>
        </w:trPr>
        <w:tc>
          <w:tcPr>
            <w:tcW w:w="2674" w:type="dxa"/>
            <w:vMerge/>
          </w:tcPr>
          <w:p w14:paraId="4996664B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29DF2097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477DD564" w14:textId="77777777" w:rsidTr="00C85E42">
        <w:trPr>
          <w:trHeight w:val="486"/>
        </w:trPr>
        <w:tc>
          <w:tcPr>
            <w:tcW w:w="2674" w:type="dxa"/>
            <w:vMerge/>
          </w:tcPr>
          <w:p w14:paraId="355317B5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4FC158F0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25A45232" w14:textId="77777777" w:rsidTr="00C85E42">
        <w:trPr>
          <w:trHeight w:val="392"/>
        </w:trPr>
        <w:tc>
          <w:tcPr>
            <w:tcW w:w="2674" w:type="dxa"/>
            <w:vMerge/>
          </w:tcPr>
          <w:p w14:paraId="41702DE0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079CCE55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3374336A" w14:textId="77777777" w:rsidTr="00C85E42">
        <w:trPr>
          <w:trHeight w:val="411"/>
        </w:trPr>
        <w:tc>
          <w:tcPr>
            <w:tcW w:w="2674" w:type="dxa"/>
            <w:vMerge/>
          </w:tcPr>
          <w:p w14:paraId="2BF20E4C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001B540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5C4556B4" w14:textId="77777777" w:rsidTr="00C85E42">
        <w:trPr>
          <w:trHeight w:val="374"/>
        </w:trPr>
        <w:tc>
          <w:tcPr>
            <w:tcW w:w="2674" w:type="dxa"/>
            <w:vMerge w:val="restart"/>
          </w:tcPr>
          <w:p w14:paraId="0BE5484C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Medications</w:t>
            </w:r>
          </w:p>
        </w:tc>
        <w:tc>
          <w:tcPr>
            <w:tcW w:w="7136" w:type="dxa"/>
          </w:tcPr>
          <w:p w14:paraId="761344DA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2ED3DB1D" w14:textId="77777777" w:rsidTr="00C85E42">
        <w:trPr>
          <w:trHeight w:val="467"/>
        </w:trPr>
        <w:tc>
          <w:tcPr>
            <w:tcW w:w="2674" w:type="dxa"/>
            <w:vMerge/>
          </w:tcPr>
          <w:p w14:paraId="6B1C2CC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32EFA684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  <w:tr w:rsidR="0082298F" w:rsidRPr="0082298F" w14:paraId="6DB20A99" w14:textId="77777777" w:rsidTr="00C85E42">
        <w:trPr>
          <w:trHeight w:val="438"/>
        </w:trPr>
        <w:tc>
          <w:tcPr>
            <w:tcW w:w="2674" w:type="dxa"/>
            <w:vMerge/>
          </w:tcPr>
          <w:p w14:paraId="1089B41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136" w:type="dxa"/>
          </w:tcPr>
          <w:p w14:paraId="0DCF8871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</w:tr>
    </w:tbl>
    <w:p w14:paraId="17751850" w14:textId="77777777" w:rsidR="0082298F" w:rsidRPr="0082298F" w:rsidRDefault="0082298F" w:rsidP="0082298F">
      <w:pPr>
        <w:rPr>
          <w:rFonts w:ascii="Arial" w:hAnsi="Arial"/>
          <w:sz w:val="24"/>
          <w:szCs w:val="24"/>
          <w:lang w:eastAsia="en-GB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5155"/>
      </w:tblGrid>
      <w:tr w:rsidR="0082298F" w:rsidRPr="0082298F" w14:paraId="3CB86994" w14:textId="77777777" w:rsidTr="00C85E42">
        <w:tc>
          <w:tcPr>
            <w:tcW w:w="4621" w:type="dxa"/>
          </w:tcPr>
          <w:p w14:paraId="0232792D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Signature of referrer:</w:t>
            </w:r>
          </w:p>
          <w:p w14:paraId="655F6B18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189C56F5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155" w:type="dxa"/>
          </w:tcPr>
          <w:p w14:paraId="40C0BA50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Designation:</w:t>
            </w:r>
          </w:p>
        </w:tc>
      </w:tr>
      <w:tr w:rsidR="0082298F" w:rsidRPr="0082298F" w14:paraId="00B91106" w14:textId="77777777" w:rsidTr="00C85E42">
        <w:tc>
          <w:tcPr>
            <w:tcW w:w="4621" w:type="dxa"/>
          </w:tcPr>
          <w:p w14:paraId="09B7166E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Name (Please Print):</w:t>
            </w:r>
          </w:p>
          <w:p w14:paraId="4FE42E43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  <w:p w14:paraId="7FCF91EF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155" w:type="dxa"/>
          </w:tcPr>
          <w:p w14:paraId="591E769B" w14:textId="77777777" w:rsidR="0082298F" w:rsidRPr="0082298F" w:rsidRDefault="0082298F" w:rsidP="0082298F">
            <w:pPr>
              <w:rPr>
                <w:rFonts w:ascii="Arial" w:hAnsi="Arial"/>
                <w:b/>
                <w:sz w:val="24"/>
                <w:szCs w:val="24"/>
                <w:lang w:eastAsia="en-GB"/>
              </w:rPr>
            </w:pPr>
            <w:r w:rsidRPr="0082298F">
              <w:rPr>
                <w:rFonts w:ascii="Arial" w:hAnsi="Arial"/>
                <w:b/>
                <w:sz w:val="24"/>
                <w:szCs w:val="24"/>
                <w:lang w:eastAsia="en-GB"/>
              </w:rPr>
              <w:t>Date:</w:t>
            </w:r>
          </w:p>
        </w:tc>
      </w:tr>
    </w:tbl>
    <w:p w14:paraId="56CEB831" w14:textId="77777777" w:rsidR="0082298F" w:rsidRPr="0082298F" w:rsidRDefault="0082298F" w:rsidP="0082298F">
      <w:pPr>
        <w:rPr>
          <w:rFonts w:ascii="Arial" w:hAnsi="Arial"/>
          <w:b/>
          <w:sz w:val="24"/>
          <w:szCs w:val="24"/>
          <w:lang w:eastAsia="en-GB"/>
        </w:rPr>
      </w:pPr>
    </w:p>
    <w:p w14:paraId="51278750" w14:textId="79F73CB6" w:rsidR="001709C7" w:rsidRPr="00A462D4" w:rsidRDefault="0082298F" w:rsidP="00E365F3">
      <w:pPr>
        <w:rPr>
          <w:rFonts w:ascii="Arial" w:hAnsi="Arial" w:cs="Arial"/>
          <w:b/>
          <w:color w:val="1F497D"/>
          <w:sz w:val="22"/>
          <w:szCs w:val="22"/>
        </w:rPr>
      </w:pPr>
      <w:r w:rsidRPr="0082298F">
        <w:rPr>
          <w:rFonts w:ascii="Arial" w:hAnsi="Arial"/>
          <w:b/>
          <w:sz w:val="24"/>
          <w:szCs w:val="24"/>
          <w:lang w:eastAsia="en-GB"/>
        </w:rPr>
        <w:lastRenderedPageBreak/>
        <w:t xml:space="preserve">Please complete and return to: </w:t>
      </w:r>
      <w:r w:rsidRPr="0082298F">
        <w:rPr>
          <w:rFonts w:ascii="Arial" w:hAnsi="Arial"/>
          <w:sz w:val="22"/>
          <w:szCs w:val="22"/>
          <w:lang w:eastAsia="en-GB"/>
        </w:rPr>
        <w:t xml:space="preserve">School Nursing Admin Hub  </w:t>
      </w:r>
      <w:hyperlink r:id="rId18" w:history="1">
        <w:r w:rsidRPr="0082298F">
          <w:rPr>
            <w:rFonts w:ascii="Arial" w:hAnsi="Arial"/>
            <w:color w:val="0563C1"/>
            <w:sz w:val="22"/>
            <w:szCs w:val="22"/>
            <w:u w:val="single"/>
            <w:lang w:eastAsia="en-GB"/>
          </w:rPr>
          <w:t>dhc.snadmin.hub@nhs.net</w:t>
        </w:r>
      </w:hyperlink>
    </w:p>
    <w:sectPr w:rsidR="001709C7" w:rsidRPr="00A462D4" w:rsidSect="009B6166">
      <w:headerReference w:type="default" r:id="rId19"/>
      <w:footerReference w:type="default" r:id="rId20"/>
      <w:pgSz w:w="11909" w:h="16834" w:code="9"/>
      <w:pgMar w:top="284" w:right="720" w:bottom="284" w:left="720" w:header="720" w:footer="720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A3494" w14:textId="77777777" w:rsidR="00292067" w:rsidRDefault="00292067" w:rsidP="003511E4">
      <w:r>
        <w:separator/>
      </w:r>
    </w:p>
  </w:endnote>
  <w:endnote w:type="continuationSeparator" w:id="0">
    <w:p w14:paraId="749D82C6" w14:textId="77777777" w:rsidR="00292067" w:rsidRDefault="00292067" w:rsidP="0035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1DE4" w14:textId="006325B0" w:rsidR="005A51F8" w:rsidRDefault="005A51F8">
    <w:pPr>
      <w:pStyle w:val="Footer"/>
    </w:pPr>
  </w:p>
  <w:p w14:paraId="71BCAAD0" w14:textId="77777777" w:rsidR="00FD5A21" w:rsidRDefault="00FD5A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F4338" w14:textId="77777777" w:rsidR="00292067" w:rsidRDefault="00292067" w:rsidP="003511E4">
      <w:r>
        <w:separator/>
      </w:r>
    </w:p>
  </w:footnote>
  <w:footnote w:type="continuationSeparator" w:id="0">
    <w:p w14:paraId="520B3F18" w14:textId="77777777" w:rsidR="00292067" w:rsidRDefault="00292067" w:rsidP="00351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CD625" w14:textId="77777777" w:rsidR="003511E4" w:rsidRDefault="0070396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87356C3" wp14:editId="6BD450AD">
          <wp:simplePos x="0" y="0"/>
          <wp:positionH relativeFrom="column">
            <wp:posOffset>5209540</wp:posOffset>
          </wp:positionH>
          <wp:positionV relativeFrom="paragraph">
            <wp:posOffset>-336550</wp:posOffset>
          </wp:positionV>
          <wp:extent cx="1352550" cy="857250"/>
          <wp:effectExtent l="0" t="0" r="0" b="0"/>
          <wp:wrapSquare wrapText="left"/>
          <wp:docPr id="4" name="Picture 4" descr="Dorset HealthCare University NHS Foundation Trust CMYK 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rset HealthCare University NHS Foundation Trust CMYK BLUE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4B27F4E2" wp14:editId="56EA5BA4">
          <wp:extent cx="1828800" cy="640466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828800" cy="6404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218C6"/>
    <w:multiLevelType w:val="hybridMultilevel"/>
    <w:tmpl w:val="D7A8C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716EC"/>
    <w:multiLevelType w:val="multilevel"/>
    <w:tmpl w:val="4004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D7C23"/>
    <w:multiLevelType w:val="multilevel"/>
    <w:tmpl w:val="278E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8F07D8"/>
    <w:multiLevelType w:val="hybridMultilevel"/>
    <w:tmpl w:val="4B9C0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52568"/>
    <w:multiLevelType w:val="hybridMultilevel"/>
    <w:tmpl w:val="9CD64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041A3"/>
    <w:multiLevelType w:val="multilevel"/>
    <w:tmpl w:val="949C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615BCE"/>
    <w:multiLevelType w:val="multilevel"/>
    <w:tmpl w:val="5A0E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796D37"/>
    <w:multiLevelType w:val="multilevel"/>
    <w:tmpl w:val="2C24D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8020F7"/>
    <w:multiLevelType w:val="multilevel"/>
    <w:tmpl w:val="B0924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0160535">
    <w:abstractNumId w:val="3"/>
  </w:num>
  <w:num w:numId="2" w16cid:durableId="1534928055">
    <w:abstractNumId w:val="8"/>
  </w:num>
  <w:num w:numId="3" w16cid:durableId="416093209">
    <w:abstractNumId w:val="1"/>
  </w:num>
  <w:num w:numId="4" w16cid:durableId="1220895952">
    <w:abstractNumId w:val="2"/>
  </w:num>
  <w:num w:numId="5" w16cid:durableId="1889805909">
    <w:abstractNumId w:val="6"/>
  </w:num>
  <w:num w:numId="6" w16cid:durableId="679820193">
    <w:abstractNumId w:val="5"/>
  </w:num>
  <w:num w:numId="7" w16cid:durableId="2029479098">
    <w:abstractNumId w:val="7"/>
  </w:num>
  <w:num w:numId="8" w16cid:durableId="1471560025">
    <w:abstractNumId w:val="4"/>
  </w:num>
  <w:num w:numId="9" w16cid:durableId="1093433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A7B"/>
    <w:rsid w:val="00005394"/>
    <w:rsid w:val="00011936"/>
    <w:rsid w:val="0003191C"/>
    <w:rsid w:val="00032352"/>
    <w:rsid w:val="00085F46"/>
    <w:rsid w:val="00086912"/>
    <w:rsid w:val="000A61FC"/>
    <w:rsid w:val="000B401E"/>
    <w:rsid w:val="000D7C85"/>
    <w:rsid w:val="000E6E8C"/>
    <w:rsid w:val="000E7577"/>
    <w:rsid w:val="000F08F9"/>
    <w:rsid w:val="000F38B8"/>
    <w:rsid w:val="0010582B"/>
    <w:rsid w:val="00120249"/>
    <w:rsid w:val="00135E6C"/>
    <w:rsid w:val="00141E8B"/>
    <w:rsid w:val="00146B85"/>
    <w:rsid w:val="00154D7E"/>
    <w:rsid w:val="00161C1D"/>
    <w:rsid w:val="00164789"/>
    <w:rsid w:val="001709C7"/>
    <w:rsid w:val="00182FFC"/>
    <w:rsid w:val="00191343"/>
    <w:rsid w:val="001C51AA"/>
    <w:rsid w:val="001D76BD"/>
    <w:rsid w:val="001E0F38"/>
    <w:rsid w:val="001E736F"/>
    <w:rsid w:val="002059DF"/>
    <w:rsid w:val="00211A9B"/>
    <w:rsid w:val="0022096D"/>
    <w:rsid w:val="00246E48"/>
    <w:rsid w:val="00247B87"/>
    <w:rsid w:val="00253AD6"/>
    <w:rsid w:val="00254BDA"/>
    <w:rsid w:val="00257A6A"/>
    <w:rsid w:val="0028260F"/>
    <w:rsid w:val="00292067"/>
    <w:rsid w:val="002A093D"/>
    <w:rsid w:val="002A09B5"/>
    <w:rsid w:val="002A726B"/>
    <w:rsid w:val="002B71D0"/>
    <w:rsid w:val="002B7CA9"/>
    <w:rsid w:val="002C32E4"/>
    <w:rsid w:val="002D380E"/>
    <w:rsid w:val="002E3D95"/>
    <w:rsid w:val="002F5FA9"/>
    <w:rsid w:val="00302280"/>
    <w:rsid w:val="003032D3"/>
    <w:rsid w:val="00304119"/>
    <w:rsid w:val="00304501"/>
    <w:rsid w:val="003045F2"/>
    <w:rsid w:val="0030698A"/>
    <w:rsid w:val="00307F63"/>
    <w:rsid w:val="00315766"/>
    <w:rsid w:val="00316603"/>
    <w:rsid w:val="003329BD"/>
    <w:rsid w:val="003367DB"/>
    <w:rsid w:val="00350050"/>
    <w:rsid w:val="003511E4"/>
    <w:rsid w:val="00357A18"/>
    <w:rsid w:val="00363191"/>
    <w:rsid w:val="00372958"/>
    <w:rsid w:val="003912DF"/>
    <w:rsid w:val="003924BA"/>
    <w:rsid w:val="003A494F"/>
    <w:rsid w:val="003B4C87"/>
    <w:rsid w:val="003B5B59"/>
    <w:rsid w:val="003C4687"/>
    <w:rsid w:val="003C6E13"/>
    <w:rsid w:val="003D1EC6"/>
    <w:rsid w:val="003D2AB4"/>
    <w:rsid w:val="003F1D31"/>
    <w:rsid w:val="00402B92"/>
    <w:rsid w:val="004237AF"/>
    <w:rsid w:val="0042462C"/>
    <w:rsid w:val="00427738"/>
    <w:rsid w:val="00442927"/>
    <w:rsid w:val="0045463B"/>
    <w:rsid w:val="00463B34"/>
    <w:rsid w:val="0046682B"/>
    <w:rsid w:val="00471A4A"/>
    <w:rsid w:val="004725D6"/>
    <w:rsid w:val="00487D81"/>
    <w:rsid w:val="00495CA2"/>
    <w:rsid w:val="004A24D1"/>
    <w:rsid w:val="004B6036"/>
    <w:rsid w:val="004C1C1E"/>
    <w:rsid w:val="004C597A"/>
    <w:rsid w:val="004D1CAE"/>
    <w:rsid w:val="004E1429"/>
    <w:rsid w:val="004F6A5C"/>
    <w:rsid w:val="00501DC5"/>
    <w:rsid w:val="005058D6"/>
    <w:rsid w:val="00507595"/>
    <w:rsid w:val="005209FA"/>
    <w:rsid w:val="00521993"/>
    <w:rsid w:val="00531348"/>
    <w:rsid w:val="005379EF"/>
    <w:rsid w:val="00573E68"/>
    <w:rsid w:val="00575B1A"/>
    <w:rsid w:val="00591260"/>
    <w:rsid w:val="00592E8E"/>
    <w:rsid w:val="005A51F8"/>
    <w:rsid w:val="005A6414"/>
    <w:rsid w:val="005A7A2C"/>
    <w:rsid w:val="005B0C52"/>
    <w:rsid w:val="005B5E4F"/>
    <w:rsid w:val="005B767A"/>
    <w:rsid w:val="005E1003"/>
    <w:rsid w:val="005F0CE6"/>
    <w:rsid w:val="00602568"/>
    <w:rsid w:val="00604039"/>
    <w:rsid w:val="00604046"/>
    <w:rsid w:val="006177A3"/>
    <w:rsid w:val="00622E1F"/>
    <w:rsid w:val="0064583D"/>
    <w:rsid w:val="00662856"/>
    <w:rsid w:val="00673567"/>
    <w:rsid w:val="00693C73"/>
    <w:rsid w:val="006A49DC"/>
    <w:rsid w:val="006A75EA"/>
    <w:rsid w:val="006C5487"/>
    <w:rsid w:val="006C5C7A"/>
    <w:rsid w:val="006D7460"/>
    <w:rsid w:val="006E434E"/>
    <w:rsid w:val="006F3CC4"/>
    <w:rsid w:val="006F67EE"/>
    <w:rsid w:val="00703967"/>
    <w:rsid w:val="00706B9D"/>
    <w:rsid w:val="007119D5"/>
    <w:rsid w:val="00726227"/>
    <w:rsid w:val="0073462D"/>
    <w:rsid w:val="0074014B"/>
    <w:rsid w:val="00777F76"/>
    <w:rsid w:val="00782AED"/>
    <w:rsid w:val="00785534"/>
    <w:rsid w:val="00797524"/>
    <w:rsid w:val="007A0118"/>
    <w:rsid w:val="007A496C"/>
    <w:rsid w:val="007A7327"/>
    <w:rsid w:val="007B31FC"/>
    <w:rsid w:val="007B5578"/>
    <w:rsid w:val="007C015E"/>
    <w:rsid w:val="007D4D06"/>
    <w:rsid w:val="007E66F4"/>
    <w:rsid w:val="007F1F9A"/>
    <w:rsid w:val="00814923"/>
    <w:rsid w:val="0082298F"/>
    <w:rsid w:val="0084270D"/>
    <w:rsid w:val="00842FEA"/>
    <w:rsid w:val="00887604"/>
    <w:rsid w:val="00897464"/>
    <w:rsid w:val="008A03FB"/>
    <w:rsid w:val="008A65E5"/>
    <w:rsid w:val="008B0042"/>
    <w:rsid w:val="008B0F24"/>
    <w:rsid w:val="008C2A26"/>
    <w:rsid w:val="008C583C"/>
    <w:rsid w:val="008E7DA6"/>
    <w:rsid w:val="008F247E"/>
    <w:rsid w:val="008F48FC"/>
    <w:rsid w:val="00937C4E"/>
    <w:rsid w:val="009420C6"/>
    <w:rsid w:val="00947AAD"/>
    <w:rsid w:val="009541EB"/>
    <w:rsid w:val="0095583F"/>
    <w:rsid w:val="009565D3"/>
    <w:rsid w:val="00992B1E"/>
    <w:rsid w:val="00996D86"/>
    <w:rsid w:val="009A00DA"/>
    <w:rsid w:val="009B6166"/>
    <w:rsid w:val="009C0E17"/>
    <w:rsid w:val="009C4729"/>
    <w:rsid w:val="009D1D88"/>
    <w:rsid w:val="009D355D"/>
    <w:rsid w:val="009E4630"/>
    <w:rsid w:val="009F2EF3"/>
    <w:rsid w:val="00A026E5"/>
    <w:rsid w:val="00A03EBA"/>
    <w:rsid w:val="00A04F12"/>
    <w:rsid w:val="00A10AD9"/>
    <w:rsid w:val="00A165D0"/>
    <w:rsid w:val="00A16DBC"/>
    <w:rsid w:val="00A26045"/>
    <w:rsid w:val="00A4309F"/>
    <w:rsid w:val="00A462D4"/>
    <w:rsid w:val="00A46BB2"/>
    <w:rsid w:val="00A575BF"/>
    <w:rsid w:val="00A66997"/>
    <w:rsid w:val="00A67841"/>
    <w:rsid w:val="00A7274B"/>
    <w:rsid w:val="00A83654"/>
    <w:rsid w:val="00A86F2E"/>
    <w:rsid w:val="00A92320"/>
    <w:rsid w:val="00A9524B"/>
    <w:rsid w:val="00A95AD9"/>
    <w:rsid w:val="00A96916"/>
    <w:rsid w:val="00AC0784"/>
    <w:rsid w:val="00AC6CF7"/>
    <w:rsid w:val="00AD54B5"/>
    <w:rsid w:val="00AD5F82"/>
    <w:rsid w:val="00AF4810"/>
    <w:rsid w:val="00B0650B"/>
    <w:rsid w:val="00B114B1"/>
    <w:rsid w:val="00B17A4B"/>
    <w:rsid w:val="00B207FD"/>
    <w:rsid w:val="00B23B67"/>
    <w:rsid w:val="00B34908"/>
    <w:rsid w:val="00B51916"/>
    <w:rsid w:val="00B51AED"/>
    <w:rsid w:val="00B61C7C"/>
    <w:rsid w:val="00B64457"/>
    <w:rsid w:val="00B67CD9"/>
    <w:rsid w:val="00B77642"/>
    <w:rsid w:val="00B879F1"/>
    <w:rsid w:val="00BA3525"/>
    <w:rsid w:val="00BA693D"/>
    <w:rsid w:val="00BB362F"/>
    <w:rsid w:val="00BD60C1"/>
    <w:rsid w:val="00BE08E9"/>
    <w:rsid w:val="00BE441D"/>
    <w:rsid w:val="00BE4F8A"/>
    <w:rsid w:val="00BF4471"/>
    <w:rsid w:val="00C11FFA"/>
    <w:rsid w:val="00C2680E"/>
    <w:rsid w:val="00C442D1"/>
    <w:rsid w:val="00C5046B"/>
    <w:rsid w:val="00C679A4"/>
    <w:rsid w:val="00C67B3A"/>
    <w:rsid w:val="00C70D3A"/>
    <w:rsid w:val="00C83F51"/>
    <w:rsid w:val="00CA4292"/>
    <w:rsid w:val="00CF6BE9"/>
    <w:rsid w:val="00D02A1E"/>
    <w:rsid w:val="00D06C35"/>
    <w:rsid w:val="00D504F2"/>
    <w:rsid w:val="00D7502F"/>
    <w:rsid w:val="00D8471D"/>
    <w:rsid w:val="00DE0662"/>
    <w:rsid w:val="00DE0A4A"/>
    <w:rsid w:val="00DE4F50"/>
    <w:rsid w:val="00DE7A7B"/>
    <w:rsid w:val="00DF0CE3"/>
    <w:rsid w:val="00DF5F4F"/>
    <w:rsid w:val="00E00BEC"/>
    <w:rsid w:val="00E12CE5"/>
    <w:rsid w:val="00E20623"/>
    <w:rsid w:val="00E27F67"/>
    <w:rsid w:val="00E30B65"/>
    <w:rsid w:val="00E365F3"/>
    <w:rsid w:val="00E72EBA"/>
    <w:rsid w:val="00E77DC0"/>
    <w:rsid w:val="00EB71DB"/>
    <w:rsid w:val="00EC38EA"/>
    <w:rsid w:val="00ED30FC"/>
    <w:rsid w:val="00ED5AAD"/>
    <w:rsid w:val="00EF116B"/>
    <w:rsid w:val="00F10A1C"/>
    <w:rsid w:val="00F3459B"/>
    <w:rsid w:val="00F4615F"/>
    <w:rsid w:val="00F55562"/>
    <w:rsid w:val="00F5578F"/>
    <w:rsid w:val="00F819CF"/>
    <w:rsid w:val="00FD1BAB"/>
    <w:rsid w:val="00FD4C2D"/>
    <w:rsid w:val="00FD5A21"/>
    <w:rsid w:val="00FE7E3A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."/>
  <w:listSeparator w:val=","/>
  <w14:docId w14:val="2E6D0289"/>
  <w15:docId w15:val="{96400D16-AC81-4A7F-ACA0-5350697B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FF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color w:val="000000"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color w:val="000000"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spacing w:line="360" w:lineRule="auto"/>
      <w:outlineLvl w:val="2"/>
    </w:pPr>
    <w:rPr>
      <w:b/>
      <w:color w:val="000000"/>
      <w:sz w:val="28"/>
      <w:u w:val="single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color w:val="000000"/>
      <w:sz w:val="32"/>
      <w:u w:val="single"/>
    </w:rPr>
  </w:style>
  <w:style w:type="paragraph" w:styleId="BodyText">
    <w:name w:val="Body Text"/>
    <w:basedOn w:val="Normal"/>
    <w:semiHidden/>
    <w:pPr>
      <w:spacing w:line="360" w:lineRule="auto"/>
    </w:pPr>
    <w:rPr>
      <w:b/>
      <w:color w:val="000000"/>
      <w:sz w:val="24"/>
    </w:rPr>
  </w:style>
  <w:style w:type="paragraph" w:styleId="BodyText2">
    <w:name w:val="Body Text 2"/>
    <w:basedOn w:val="Normal"/>
    <w:semiHidden/>
    <w:pPr>
      <w:spacing w:line="360" w:lineRule="auto"/>
      <w:jc w:val="both"/>
    </w:pPr>
    <w:rPr>
      <w:b/>
      <w:sz w:val="24"/>
    </w:rPr>
  </w:style>
  <w:style w:type="paragraph" w:styleId="BodyText3">
    <w:name w:val="Body Text 3"/>
    <w:basedOn w:val="Normal"/>
    <w:semiHidden/>
    <w:pPr>
      <w:spacing w:line="360" w:lineRule="auto"/>
      <w:jc w:val="both"/>
    </w:pPr>
    <w:rPr>
      <w:b/>
      <w:sz w:val="24"/>
      <w:u w:val="single"/>
    </w:rPr>
  </w:style>
  <w:style w:type="character" w:styleId="Hyperlink">
    <w:name w:val="Hyperlink"/>
    <w:uiPriority w:val="99"/>
    <w:unhideWhenUsed/>
    <w:rsid w:val="00EC38EA"/>
    <w:rPr>
      <w:color w:val="0000FF"/>
      <w:u w:val="single"/>
    </w:rPr>
  </w:style>
  <w:style w:type="table" w:styleId="TableGrid">
    <w:name w:val="Table Grid"/>
    <w:basedOn w:val="TableNormal"/>
    <w:uiPriority w:val="59"/>
    <w:rsid w:val="00351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11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511E4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511E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511E4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511E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511E4"/>
    <w:rPr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E0A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0A4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0A4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0A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0A4A"/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B207FD"/>
    <w:rPr>
      <w:b/>
      <w:color w:val="000000"/>
      <w:sz w:val="32"/>
      <w:u w:val="single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47B8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3191C"/>
    <w:rPr>
      <w:b/>
      <w:bCs/>
    </w:rPr>
  </w:style>
  <w:style w:type="paragraph" w:styleId="ListParagraph">
    <w:name w:val="List Paragraph"/>
    <w:basedOn w:val="Normal"/>
    <w:uiPriority w:val="34"/>
    <w:qFormat/>
    <w:rsid w:val="0022096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95C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mailto:dhc.snadmin.hub@nhs.net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yperlink" Target="https://www.dorsethealthcare.nhs.uk/our-services-and-sites/children-young-people-and-families/school-nurs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dorsethealthcare.nhs.uk/our-services-and-sites/children-young-people-and-families/school-nursin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orsethealthcare.nhs.uk/our-services-and-sites/children-young-people-and-families/school-nursin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dorsethealthcare.nhs.uk/our-services-and-sites/children-young-people-and-families/school-nursing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orsethealthcare.nhs.uk/our-services-and-sites/children-young-people-and-families/school-nursin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cid:image001.jpg@01D315A8.FF6BF2F0" TargetMode="External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ew%20Log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7B700C62B58C478A66FAE0BF793DFD" ma:contentTypeVersion="3" ma:contentTypeDescription="Create a new document." ma:contentTypeScope="" ma:versionID="2714c801186e31bc5d0a3d707c25ddd3">
  <xsd:schema xmlns:xsd="http://www.w3.org/2001/XMLSchema" xmlns:xs="http://www.w3.org/2001/XMLSchema" xmlns:p="http://schemas.microsoft.com/office/2006/metadata/properties" xmlns:ns2="3e20b71b-aa71-4fe2-8b4e-012d1631748b" targetNamespace="http://schemas.microsoft.com/office/2006/metadata/properties" ma:root="true" ma:fieldsID="187af27420cd4852116b80cdbe105bf9" ns2:_="">
    <xsd:import namespace="3e20b71b-aa71-4fe2-8b4e-012d163174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0b71b-aa71-4fe2-8b4e-012d163174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EF2201-462D-46B5-A817-CD7E6DBF7A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7B5B79-F553-4C63-9B3F-F7141E263ED8}">
  <ds:schemaRefs>
    <ds:schemaRef ds:uri="http://purl.org/dc/dcmitype/"/>
    <ds:schemaRef ds:uri="http://www.w3.org/XML/1998/namespace"/>
    <ds:schemaRef ds:uri="http://schemas.openxmlformats.org/package/2006/metadata/core-properties"/>
    <ds:schemaRef ds:uri="3e20b71b-aa71-4fe2-8b4e-012d1631748b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257751F-D589-422B-A863-4837179F6A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467590-327C-43D2-A21A-1DB24880D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0b71b-aa71-4fe2-8b4e-012d163174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New Logo</Template>
  <TotalTime>21</TotalTime>
  <Pages>5</Pages>
  <Words>794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WDGH NHS Trust</Company>
  <LinksUpToDate>false</LinksUpToDate>
  <CharactersWithSpaces>6316</CharactersWithSpaces>
  <SharedDoc>false</SharedDoc>
  <HLinks>
    <vt:vector size="6" baseType="variant">
      <vt:variant>
        <vt:i4>7929883</vt:i4>
      </vt:variant>
      <vt:variant>
        <vt:i4>-1</vt:i4>
      </vt:variant>
      <vt:variant>
        <vt:i4>2052</vt:i4>
      </vt:variant>
      <vt:variant>
        <vt:i4>1</vt:i4>
      </vt:variant>
      <vt:variant>
        <vt:lpwstr>cid:image001.jpg@01D315A8.FF6BF2F0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General Installation</dc:creator>
  <cp:lastModifiedBy>NEW, Hanna (DORSET HEALTHCARE UNIVERSITY NHS FOUNDATION TRUST)</cp:lastModifiedBy>
  <cp:revision>4</cp:revision>
  <cp:lastPrinted>2018-05-30T16:21:00Z</cp:lastPrinted>
  <dcterms:created xsi:type="dcterms:W3CDTF">2026-05-27T14:10:00Z</dcterms:created>
  <dcterms:modified xsi:type="dcterms:W3CDTF">2026-05-27T15:36:00Z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0x010100907B700C62B58C478A66FAE0BF793DFD</vt:lpwstr>
  </property>
</Properties>
</file>